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C731D" w14:textId="77777777" w:rsidR="00730FB2" w:rsidRDefault="00730FB2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5F28D0FC" w14:textId="77777777" w:rsidR="00A440E5" w:rsidRDefault="00A440E5" w:rsidP="00730FB2">
      <w:pPr>
        <w:spacing w:after="120"/>
        <w:jc w:val="center"/>
        <w:rPr>
          <w:rFonts w:asciiTheme="minorHAnsi" w:hAnsiTheme="minorHAnsi" w:cstheme="minorHAnsi"/>
          <w:b/>
          <w:sz w:val="4"/>
          <w:szCs w:val="24"/>
        </w:rPr>
      </w:pPr>
    </w:p>
    <w:p w14:paraId="3BE64F41" w14:textId="77777777" w:rsidR="00A440E5" w:rsidRDefault="00A440E5" w:rsidP="00A440E5">
      <w:pPr>
        <w:jc w:val="center"/>
        <w:rPr>
          <w:rFonts w:ascii="Cambria" w:hAnsi="Cambria"/>
          <w:sz w:val="36"/>
        </w:rPr>
      </w:pPr>
      <w:r>
        <w:rPr>
          <w:rFonts w:ascii="Cambria" w:hAnsi="Cambria"/>
          <w:sz w:val="36"/>
        </w:rPr>
        <w:t>Relazione finale del docente</w:t>
      </w:r>
    </w:p>
    <w:p w14:paraId="0D7B462F" w14:textId="77777777" w:rsidR="00A440E5" w:rsidRDefault="00A440E5" w:rsidP="00A440E5">
      <w:pPr>
        <w:pStyle w:val="Paragrafoelenco"/>
        <w:jc w:val="center"/>
        <w:rPr>
          <w:rFonts w:asciiTheme="minorHAnsi" w:hAnsiTheme="minorHAnsi"/>
          <w:sz w:val="28"/>
        </w:rPr>
      </w:pPr>
      <w:r>
        <w:rPr>
          <w:sz w:val="28"/>
        </w:rPr>
        <w:t xml:space="preserve">A.S. </w:t>
      </w:r>
      <w:proofErr w:type="gramStart"/>
      <w:r>
        <w:rPr>
          <w:sz w:val="28"/>
        </w:rPr>
        <w:t>2016  -</w:t>
      </w:r>
      <w:proofErr w:type="gramEnd"/>
      <w:r>
        <w:rPr>
          <w:sz w:val="28"/>
        </w:rPr>
        <w:t xml:space="preserve">   2017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146"/>
        <w:gridCol w:w="1283"/>
        <w:gridCol w:w="1615"/>
        <w:gridCol w:w="1814"/>
        <w:gridCol w:w="1441"/>
        <w:gridCol w:w="345"/>
        <w:gridCol w:w="599"/>
        <w:gridCol w:w="1091"/>
        <w:gridCol w:w="1055"/>
      </w:tblGrid>
      <w:tr w:rsidR="00A440E5" w14:paraId="60068482" w14:textId="77777777" w:rsidTr="00F74C74">
        <w:trPr>
          <w:gridBefore w:val="1"/>
          <w:wBefore w:w="163" w:type="dxa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403D2F" w14:textId="77777777" w:rsidR="00A440E5" w:rsidRPr="00F74C74" w:rsidRDefault="00A440E5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 w:rsidRPr="00F74C74">
              <w:rPr>
                <w:sz w:val="24"/>
              </w:rPr>
              <w:t>Classe/sez.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78122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Indirizzo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5E744E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  </w:t>
            </w:r>
            <w:r w:rsidR="00A440E5" w:rsidRPr="00F74C74">
              <w:rPr>
                <w:sz w:val="24"/>
              </w:rPr>
              <w:t>Docente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BA0CF5F" w14:textId="77777777" w:rsidR="00A440E5" w:rsidRPr="00F74C74" w:rsidRDefault="00F74C74">
            <w:pPr>
              <w:pStyle w:val="Paragrafoelenco"/>
              <w:spacing w:after="0" w:line="240" w:lineRule="auto"/>
              <w:ind w:left="0"/>
              <w:rPr>
                <w:sz w:val="24"/>
                <w:lang w:bidi="en-US"/>
              </w:rPr>
            </w:pPr>
            <w:r>
              <w:rPr>
                <w:sz w:val="24"/>
              </w:rPr>
              <w:t xml:space="preserve">     </w:t>
            </w:r>
            <w:r w:rsidR="00A440E5" w:rsidRPr="00F74C74">
              <w:rPr>
                <w:sz w:val="24"/>
              </w:rPr>
              <w:t>Materia</w:t>
            </w:r>
          </w:p>
        </w:tc>
        <w:tc>
          <w:tcPr>
            <w:tcW w:w="32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3402CE1" w14:textId="77777777" w:rsidR="00A440E5" w:rsidRDefault="00F74C74">
            <w:pPr>
              <w:pStyle w:val="Paragrafoelenco"/>
              <w:spacing w:after="0" w:line="240" w:lineRule="auto"/>
              <w:ind w:left="0"/>
              <w:jc w:val="both"/>
              <w:rPr>
                <w:sz w:val="28"/>
                <w:lang w:bidi="en-US"/>
              </w:rPr>
            </w:pPr>
            <w:r>
              <w:rPr>
                <w:sz w:val="24"/>
              </w:rPr>
              <w:t xml:space="preserve">          </w:t>
            </w:r>
            <w:r w:rsidR="00A440E5" w:rsidRPr="00F74C74">
              <w:rPr>
                <w:sz w:val="24"/>
              </w:rPr>
              <w:t>Ore di lezione svolte</w:t>
            </w:r>
          </w:p>
        </w:tc>
      </w:tr>
      <w:tr w:rsidR="00F74C74" w14:paraId="476686F4" w14:textId="77777777" w:rsidTr="00F74C74"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6815" w14:textId="58907487" w:rsidR="00A440E5" w:rsidRDefault="00BB3BA5">
            <w:pPr>
              <w:pStyle w:val="Paragrafoelenco"/>
              <w:spacing w:after="0" w:line="240" w:lineRule="auto"/>
              <w:ind w:left="0"/>
              <w:jc w:val="center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5dsala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ED4E" w14:textId="1B188A15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sala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3B6F4" w14:textId="63BE3209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 xml:space="preserve">Tomati </w:t>
            </w:r>
            <w:proofErr w:type="spellStart"/>
            <w:r>
              <w:rPr>
                <w:sz w:val="28"/>
                <w:lang w:bidi="en-US"/>
              </w:rPr>
              <w:t>mario</w:t>
            </w:r>
            <w:proofErr w:type="spellEnd"/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A4F3" w14:textId="2C4860F6" w:rsidR="00A440E5" w:rsidRDefault="00BB3BA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  <w:r>
              <w:rPr>
                <w:sz w:val="28"/>
                <w:lang w:bidi="en-US"/>
              </w:rPr>
              <w:t>cucina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AF737" w14:textId="77777777" w:rsidR="00A440E5" w:rsidRDefault="00A440E5">
            <w:pPr>
              <w:pStyle w:val="Paragrafoelenco"/>
              <w:spacing w:after="0" w:line="240" w:lineRule="auto"/>
              <w:ind w:left="0"/>
              <w:rPr>
                <w:sz w:val="28"/>
                <w:lang w:bidi="en-US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B2E7" w14:textId="77777777" w:rsidR="00A440E5" w:rsidRPr="00F74C74" w:rsidRDefault="00A440E5" w:rsidP="00F74C74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Teorico</w:t>
            </w:r>
          </w:p>
          <w:p w14:paraId="470E0B0E" w14:textId="76461FB6" w:rsidR="00A440E5" w:rsidRPr="00F74C74" w:rsidRDefault="00D170E1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46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E857" w14:textId="77777777" w:rsidR="00A440E5" w:rsidRPr="00F74C74" w:rsidRDefault="00A440E5" w:rsidP="00F74C74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</w:rPr>
            </w:pPr>
            <w:r w:rsidRPr="00F74C74">
              <w:rPr>
                <w:sz w:val="24"/>
              </w:rPr>
              <w:t>Pratico</w:t>
            </w:r>
          </w:p>
          <w:p w14:paraId="033FF354" w14:textId="4E7D0930" w:rsidR="00A440E5" w:rsidRPr="00F74C74" w:rsidRDefault="009F48DA">
            <w:pPr>
              <w:pStyle w:val="Paragrafoelenco"/>
              <w:spacing w:after="0" w:line="240" w:lineRule="auto"/>
              <w:ind w:left="0"/>
              <w:jc w:val="center"/>
              <w:rPr>
                <w:sz w:val="24"/>
                <w:lang w:bidi="en-US"/>
              </w:rPr>
            </w:pPr>
            <w:r>
              <w:rPr>
                <w:sz w:val="24"/>
                <w:lang w:bidi="en-US"/>
              </w:rPr>
              <w:t>0</w:t>
            </w:r>
          </w:p>
        </w:tc>
      </w:tr>
    </w:tbl>
    <w:p w14:paraId="43540EC6" w14:textId="77777777" w:rsidR="00A440E5" w:rsidRDefault="00A440E5" w:rsidP="00A440E5">
      <w:pPr>
        <w:pStyle w:val="Paragrafoelenco"/>
        <w:spacing w:after="0" w:line="0" w:lineRule="atLeast"/>
        <w:ind w:left="0"/>
        <w:rPr>
          <w:rFonts w:asciiTheme="minorHAnsi" w:hAnsiTheme="minorHAnsi" w:cstheme="minorBidi"/>
          <w:sz w:val="28"/>
          <w:lang w:bidi="en-US"/>
        </w:rPr>
      </w:pPr>
      <w:r>
        <w:rPr>
          <w:sz w:val="28"/>
        </w:rPr>
        <w:t xml:space="preserve">         </w:t>
      </w:r>
    </w:p>
    <w:p w14:paraId="0AC7A224" w14:textId="09C63843" w:rsidR="00A440E5" w:rsidRDefault="00A440E5" w:rsidP="00A440E5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D170E1">
        <w:rPr>
          <w:sz w:val="28"/>
        </w:rPr>
        <w:t xml:space="preserve">17 </w:t>
      </w:r>
      <w:r>
        <w:rPr>
          <w:sz w:val="28"/>
        </w:rPr>
        <w:t>alunni di cui:</w:t>
      </w:r>
    </w:p>
    <w:p w14:paraId="437E3FE5" w14:textId="26F8A5AF" w:rsidR="00A440E5" w:rsidRPr="00D170E1" w:rsidRDefault="00A440E5" w:rsidP="00D170E1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0" w:lineRule="atLeast"/>
        <w:ind w:left="567"/>
        <w:rPr>
          <w:sz w:val="28"/>
        </w:rPr>
      </w:pPr>
      <w:r>
        <w:rPr>
          <w:sz w:val="28"/>
        </w:rPr>
        <w:t xml:space="preserve">n° </w:t>
      </w:r>
      <w:r w:rsidR="00D170E1">
        <w:rPr>
          <w:sz w:val="28"/>
        </w:rPr>
        <w:t>2</w:t>
      </w:r>
      <w:r>
        <w:rPr>
          <w:sz w:val="28"/>
        </w:rPr>
        <w:t xml:space="preserve"> BES con disabilità certificata (104</w:t>
      </w:r>
      <w:r w:rsidR="00D170E1">
        <w:rPr>
          <w:sz w:val="28"/>
        </w:rPr>
        <w:t>)</w:t>
      </w:r>
    </w:p>
    <w:p w14:paraId="5D660D6E" w14:textId="77777777" w:rsidR="00A440E5" w:rsidRDefault="00A440E5" w:rsidP="00A440E5">
      <w:r>
        <w:t xml:space="preserve">         </w:t>
      </w:r>
      <w:r w:rsidRPr="00D712A0">
        <w:rPr>
          <w:sz w:val="22"/>
        </w:rPr>
        <w:t>Svolgimento dei programmi</w:t>
      </w:r>
    </w:p>
    <w:p w14:paraId="2F1E1B9D" w14:textId="77777777" w:rsidR="00A440E5" w:rsidRDefault="00A440E5" w:rsidP="00A440E5"/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14:paraId="1562BB2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2A08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4023" w14:textId="1292747D" w:rsidR="00A440E5" w:rsidRPr="00D712A0" w:rsidRDefault="00BB3BA5">
            <w:pPr>
              <w:rPr>
                <w:sz w:val="22"/>
                <w:szCs w:val="22"/>
                <w:lang w:eastAsia="en-US" w:bidi="en-US"/>
              </w:rPr>
            </w:pPr>
            <w:r>
              <w:rPr>
                <w:sz w:val="22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4047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 programmazione iniziale è stata rispettata</w:t>
            </w:r>
          </w:p>
        </w:tc>
      </w:tr>
      <w:tr w:rsidR="00A440E5" w14:paraId="2AC18AD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E5CB" w14:textId="77777777" w:rsidR="00A440E5" w:rsidRPr="00D712A0" w:rsidRDefault="00A440E5" w:rsidP="00A440E5">
            <w:pPr>
              <w:jc w:val="center"/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64AD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2912" w14:textId="77777777" w:rsidR="00A440E5" w:rsidRPr="00D712A0" w:rsidRDefault="00A440E5">
            <w:pPr>
              <w:rPr>
                <w:sz w:val="22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è stata rispettata la programmazione iniziale</w:t>
            </w:r>
          </w:p>
        </w:tc>
      </w:tr>
    </w:tbl>
    <w:p w14:paraId="5DF8BBF0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2A4ED1DC" w14:textId="77777777" w:rsidR="00A440E5" w:rsidRPr="00D712A0" w:rsidRDefault="00A440E5" w:rsidP="00A440E5">
      <w:pPr>
        <w:rPr>
          <w:sz w:val="22"/>
        </w:rPr>
      </w:pPr>
      <w:r>
        <w:t xml:space="preserve">          </w:t>
      </w:r>
      <w:r w:rsidRPr="00D712A0">
        <w:rPr>
          <w:sz w:val="22"/>
        </w:rPr>
        <w:t>Se B, indicare i motivi</w:t>
      </w:r>
    </w:p>
    <w:p w14:paraId="2CD5BF70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36"/>
        <w:gridCol w:w="567"/>
        <w:gridCol w:w="8252"/>
      </w:tblGrid>
      <w:tr w:rsidR="00A440E5" w:rsidRPr="00D712A0" w14:paraId="781D13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DEF5A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03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1F3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del tempo necessario</w:t>
            </w:r>
          </w:p>
        </w:tc>
      </w:tr>
      <w:tr w:rsidR="00A440E5" w:rsidRPr="00D712A0" w14:paraId="31C1C32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71DB1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DAC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6F4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impegno degli alunni</w:t>
            </w:r>
          </w:p>
        </w:tc>
      </w:tr>
      <w:tr w:rsidR="00A440E5" w:rsidRPr="00D712A0" w14:paraId="15A7CE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C25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9A3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20D5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assenze degli alunni</w:t>
            </w:r>
          </w:p>
        </w:tc>
      </w:tr>
      <w:tr w:rsidR="00A440E5" w:rsidRPr="00D712A0" w14:paraId="39DD9855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2203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B1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075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Sistematico comportamento inadeguato della classe</w:t>
            </w:r>
          </w:p>
        </w:tc>
      </w:tr>
      <w:tr w:rsidR="00A440E5" w:rsidRPr="00D712A0" w14:paraId="2C9A3F7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9B4F2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670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68F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Scarso senso di responsabilità del proprio apprendimento</w:t>
            </w:r>
          </w:p>
        </w:tc>
      </w:tr>
      <w:tr w:rsidR="00A440E5" w:rsidRPr="00D712A0" w14:paraId="24188CF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0B3FC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8D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831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Instabilità della continuità</w:t>
            </w:r>
          </w:p>
        </w:tc>
      </w:tr>
      <w:tr w:rsidR="00A440E5" w:rsidRPr="00D712A0" w14:paraId="7E2696C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3BB0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C0F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2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Troppe attività e tra-curricolari hanno coinvolto gli alunni</w:t>
            </w:r>
          </w:p>
        </w:tc>
      </w:tr>
      <w:tr w:rsidR="00A440E5" w:rsidRPr="00D712A0" w14:paraId="105F0F7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30FB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E66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A3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Mancanza negli alunni dei prerequisiti necessari</w:t>
            </w:r>
          </w:p>
        </w:tc>
      </w:tr>
      <w:tr w:rsidR="00A440E5" w:rsidRPr="00D712A0" w14:paraId="5B457698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ED19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99A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264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Carenze per mancanza recupero debiti</w:t>
            </w:r>
          </w:p>
        </w:tc>
      </w:tr>
      <w:tr w:rsidR="00A440E5" w:rsidRPr="00D712A0" w14:paraId="61A0F6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39384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0D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4EC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Taratura inadeguata della programmazione</w:t>
            </w:r>
          </w:p>
        </w:tc>
      </w:tr>
      <w:tr w:rsidR="00A440E5" w:rsidRPr="00D712A0" w14:paraId="1509828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BEAD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F3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8AF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Assenza di una intesa proficua docente-discente</w:t>
            </w:r>
          </w:p>
        </w:tc>
      </w:tr>
      <w:tr w:rsidR="00A440E5" w:rsidRPr="00D712A0" w14:paraId="07F59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0CD8F" w14:textId="77777777" w:rsidR="00A440E5" w:rsidRPr="00D712A0" w:rsidRDefault="00A440E5" w:rsidP="00A440E5">
            <w:pPr>
              <w:jc w:val="center"/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A4F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670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Altro (precisare)</w:t>
            </w:r>
          </w:p>
        </w:tc>
      </w:tr>
    </w:tbl>
    <w:p w14:paraId="73D69451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0A04DBB8" w14:textId="77777777" w:rsidR="00A440E5" w:rsidRPr="00D712A0" w:rsidRDefault="00A440E5" w:rsidP="00A440E5">
      <w:pPr>
        <w:rPr>
          <w:i/>
          <w:sz w:val="22"/>
        </w:rPr>
      </w:pPr>
      <w:r>
        <w:t xml:space="preserve">          </w:t>
      </w:r>
      <w:r w:rsidRPr="00D712A0">
        <w:rPr>
          <w:sz w:val="22"/>
        </w:rPr>
        <w:t xml:space="preserve">La metodologia adottata è </w:t>
      </w:r>
      <w:proofErr w:type="gramStart"/>
      <w:r w:rsidRPr="00D712A0">
        <w:rPr>
          <w:sz w:val="22"/>
        </w:rPr>
        <w:t>stata :</w:t>
      </w:r>
      <w:proofErr w:type="gramEnd"/>
      <w:r w:rsidRPr="00D712A0">
        <w:rPr>
          <w:sz w:val="22"/>
        </w:rPr>
        <w:t xml:space="preserve">  </w:t>
      </w:r>
      <w:r w:rsidRPr="00D712A0">
        <w:rPr>
          <w:i/>
          <w:sz w:val="22"/>
        </w:rPr>
        <w:t>(possibili più opzioni)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06472C3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DD1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82AB" w14:textId="178BA47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B9A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in classe, laboratorio o palestra</w:t>
            </w:r>
          </w:p>
        </w:tc>
      </w:tr>
      <w:tr w:rsidR="00A440E5" w:rsidRPr="00D712A0" w14:paraId="53A314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E6B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BED0" w14:textId="633261BE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7249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Lezione frontale con interventi individualizzati</w:t>
            </w:r>
          </w:p>
        </w:tc>
      </w:tr>
      <w:tr w:rsidR="00A440E5" w:rsidRPr="00D712A0" w14:paraId="690AF7F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870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30B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BAC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gruppo in classe o laboratorio o palestra</w:t>
            </w:r>
          </w:p>
        </w:tc>
      </w:tr>
      <w:tr w:rsidR="00A440E5" w:rsidRPr="00D712A0" w14:paraId="31AE451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E9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45E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C4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Attività di </w:t>
            </w:r>
            <w:proofErr w:type="gramStart"/>
            <w:r w:rsidRPr="00D712A0">
              <w:rPr>
                <w:sz w:val="22"/>
              </w:rPr>
              <w:t>ricerca:  in</w:t>
            </w:r>
            <w:proofErr w:type="gramEnd"/>
            <w:r w:rsidRPr="00D712A0">
              <w:rPr>
                <w:sz w:val="22"/>
              </w:rPr>
              <w:t xml:space="preserve"> scuola (             ),  a casa (           ),  sul territorio  (           )</w:t>
            </w:r>
          </w:p>
        </w:tc>
      </w:tr>
      <w:tr w:rsidR="00A440E5" w:rsidRPr="00D712A0" w14:paraId="21FFA552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D2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08DD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EE0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proofErr w:type="spellStart"/>
            <w:r w:rsidRPr="00D712A0">
              <w:rPr>
                <w:sz w:val="22"/>
              </w:rPr>
              <w:t>Problem</w:t>
            </w:r>
            <w:proofErr w:type="spellEnd"/>
            <w:r w:rsidRPr="00D712A0">
              <w:rPr>
                <w:sz w:val="22"/>
              </w:rPr>
              <w:t xml:space="preserve"> solving</w:t>
            </w:r>
          </w:p>
        </w:tc>
      </w:tr>
      <w:tr w:rsidR="00A440E5" w:rsidRPr="00D712A0" w14:paraId="52E2B6C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5F59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2BB4" w14:textId="2CE642BD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5D8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Assegnazione di compiti e/o studio domestico</w:t>
            </w:r>
          </w:p>
        </w:tc>
      </w:tr>
      <w:tr w:rsidR="00A440E5" w:rsidRPr="00D712A0" w14:paraId="03BC87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A2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D688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0EF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motoria</w:t>
            </w:r>
          </w:p>
        </w:tc>
      </w:tr>
      <w:tr w:rsidR="00A440E5" w:rsidRPr="00D712A0" w14:paraId="3B8FC9D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A41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D84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E23C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Visite guidate ed esperienze sul territorio </w:t>
            </w:r>
            <w:r w:rsidRPr="00D712A0">
              <w:rPr>
                <w:i/>
                <w:sz w:val="22"/>
              </w:rPr>
              <w:t>(specificare)</w:t>
            </w:r>
          </w:p>
        </w:tc>
      </w:tr>
      <w:tr w:rsidR="00A440E5" w:rsidRPr="00D712A0" w14:paraId="15E8525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CFB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94A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414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0CAC045D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E302A11" w14:textId="77777777" w:rsidR="00A440E5" w:rsidRDefault="00A440E5" w:rsidP="00A440E5">
      <w:pPr>
        <w:ind w:firstLine="708"/>
      </w:pPr>
    </w:p>
    <w:p w14:paraId="58CAB68D" w14:textId="77777777" w:rsidR="00A440E5" w:rsidRDefault="00A440E5" w:rsidP="00A440E5">
      <w:pPr>
        <w:ind w:firstLine="708"/>
      </w:pPr>
    </w:p>
    <w:p w14:paraId="73CA1A08" w14:textId="77777777" w:rsidR="00A440E5" w:rsidRDefault="00A440E5" w:rsidP="00A440E5">
      <w:pPr>
        <w:ind w:firstLine="426"/>
      </w:pPr>
    </w:p>
    <w:p w14:paraId="2B55AACE" w14:textId="77777777" w:rsidR="00A440E5" w:rsidRDefault="00A440E5" w:rsidP="00A440E5">
      <w:pPr>
        <w:ind w:firstLine="426"/>
      </w:pPr>
    </w:p>
    <w:p w14:paraId="10866B18" w14:textId="77777777" w:rsidR="00A440E5" w:rsidRDefault="00A440E5" w:rsidP="00A440E5">
      <w:pPr>
        <w:ind w:firstLine="426"/>
      </w:pPr>
    </w:p>
    <w:p w14:paraId="0FC72B6C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lastRenderedPageBreak/>
        <w:t>Gli strumenti usati sono stati:</w:t>
      </w:r>
    </w:p>
    <w:p w14:paraId="66D98E72" w14:textId="77777777" w:rsidR="00A440E5" w:rsidRPr="00D712A0" w:rsidRDefault="00A440E5" w:rsidP="00A440E5">
      <w:pPr>
        <w:ind w:firstLine="426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23A673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9EC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1430" w14:textId="189B102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369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e manuali in adozione</w:t>
            </w:r>
          </w:p>
        </w:tc>
      </w:tr>
      <w:tr w:rsidR="00A440E5" w:rsidRPr="00D712A0" w14:paraId="723D818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7209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2D48" w14:textId="6BF39FAC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D0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Libri di testo integrati con abituale dettatura di appunti</w:t>
            </w:r>
          </w:p>
        </w:tc>
      </w:tr>
      <w:tr w:rsidR="00A440E5" w:rsidRPr="00D712A0" w14:paraId="26D469F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835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5B88" w14:textId="0E9B03F6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349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Mezzi audiovisivi </w:t>
            </w:r>
            <w:r w:rsidRPr="00D712A0">
              <w:rPr>
                <w:i/>
                <w:sz w:val="22"/>
              </w:rPr>
              <w:t>(FILMATI DIDATTICI)</w:t>
            </w:r>
          </w:p>
        </w:tc>
      </w:tr>
      <w:tr w:rsidR="00A440E5" w:rsidRPr="00D712A0" w14:paraId="074D6D5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0D0F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5C3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23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Aula multimediale</w:t>
            </w:r>
          </w:p>
        </w:tc>
      </w:tr>
      <w:tr w:rsidR="00A440E5" w:rsidRPr="00D712A0" w14:paraId="49D1280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BC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7ECC" w14:textId="0FC834B7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327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Internet</w:t>
            </w:r>
          </w:p>
        </w:tc>
      </w:tr>
      <w:tr w:rsidR="00A440E5" w:rsidRPr="00D712A0" w14:paraId="10A55B3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A1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3EC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BE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Laboratorio</w:t>
            </w:r>
          </w:p>
        </w:tc>
      </w:tr>
      <w:tr w:rsidR="00A440E5" w:rsidRPr="00D712A0" w14:paraId="4DACDAA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03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4E0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563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Palestra e relativa attrezzatura</w:t>
            </w:r>
          </w:p>
        </w:tc>
      </w:tr>
      <w:tr w:rsidR="00A440E5" w:rsidRPr="00D712A0" w14:paraId="0ABAAA6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C7F9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F482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EB6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Altro </w:t>
            </w:r>
            <w:r w:rsidRPr="00D712A0">
              <w:rPr>
                <w:i/>
                <w:sz w:val="22"/>
              </w:rPr>
              <w:t>(precisare)</w:t>
            </w:r>
          </w:p>
        </w:tc>
      </w:tr>
    </w:tbl>
    <w:p w14:paraId="3627601F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F9F5C08" w14:textId="77777777" w:rsidR="00A440E5" w:rsidRPr="00D712A0" w:rsidRDefault="00A440E5" w:rsidP="00A440E5">
      <w:pPr>
        <w:ind w:firstLine="426"/>
        <w:jc w:val="both"/>
        <w:rPr>
          <w:sz w:val="22"/>
        </w:rPr>
      </w:pPr>
      <w:r w:rsidRPr="00D712A0">
        <w:rPr>
          <w:sz w:val="22"/>
        </w:rPr>
        <w:t>Gli obiettivi formativi o professionalizzati previsti dalla programmazione della disciplina:</w:t>
      </w:r>
    </w:p>
    <w:p w14:paraId="3F9A5F6B" w14:textId="77777777" w:rsidR="00A440E5" w:rsidRPr="00D712A0" w:rsidRDefault="00A440E5" w:rsidP="00A440E5">
      <w:pPr>
        <w:ind w:firstLine="709"/>
        <w:jc w:val="both"/>
        <w:rPr>
          <w:sz w:val="1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30960E9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B74C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8ECC" w14:textId="5C9CFCA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1EAC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complessivamente raggiunti</w:t>
            </w:r>
          </w:p>
        </w:tc>
      </w:tr>
      <w:tr w:rsidR="00A440E5" w:rsidRPr="00D712A0" w14:paraId="34D174E1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AB7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EB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B6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raggiunti solo da una parte della classe</w:t>
            </w:r>
          </w:p>
        </w:tc>
      </w:tr>
      <w:tr w:rsidR="00A440E5" w:rsidRPr="00D712A0" w14:paraId="3314C16D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B93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9A1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A6B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Non sono stati complessivamente raggiunti</w:t>
            </w:r>
          </w:p>
        </w:tc>
      </w:tr>
    </w:tbl>
    <w:p w14:paraId="3E4D51AF" w14:textId="77777777" w:rsidR="00A440E5" w:rsidRDefault="00A440E5" w:rsidP="00A440E5">
      <w:pPr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37436D4F" w14:textId="77777777" w:rsidR="00A440E5" w:rsidRPr="00D712A0" w:rsidRDefault="00A440E5" w:rsidP="00A440E5">
      <w:pPr>
        <w:rPr>
          <w:sz w:val="22"/>
        </w:rPr>
      </w:pPr>
      <w:r>
        <w:t xml:space="preserve">      </w:t>
      </w:r>
      <w:proofErr w:type="gramStart"/>
      <w:r w:rsidRPr="00D712A0">
        <w:rPr>
          <w:sz w:val="22"/>
        </w:rPr>
        <w:t>In particolare</w:t>
      </w:r>
      <w:proofErr w:type="gramEnd"/>
      <w:r w:rsidRPr="00D712A0">
        <w:rPr>
          <w:sz w:val="22"/>
        </w:rPr>
        <w:t xml:space="preserve"> il livello medio raggiunto, nella materia, dalla classe è stato:</w:t>
      </w:r>
    </w:p>
    <w:p w14:paraId="30C53529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      appena sufficiente</w:t>
      </w:r>
    </w:p>
    <w:p w14:paraId="189527FC" w14:textId="77777777" w:rsidR="00A440E5" w:rsidRPr="00D712A0" w:rsidRDefault="00A440E5" w:rsidP="00A440E5">
      <w:pPr>
        <w:rPr>
          <w:sz w:val="18"/>
        </w:rPr>
      </w:pPr>
      <w:r w:rsidRPr="00D712A0">
        <w:rPr>
          <w:sz w:val="22"/>
        </w:rPr>
        <w:t xml:space="preserve">       </w:t>
      </w:r>
    </w:p>
    <w:p w14:paraId="2D2BA9F7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Conoscenze </w:t>
      </w:r>
      <w:r w:rsidRPr="00D712A0">
        <w:rPr>
          <w:i/>
          <w:sz w:val="22"/>
        </w:rPr>
        <w:t>(argomenti o tecniche apprese)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09B29C0D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442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709F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4B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0C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F7AA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5B25" w14:textId="0D95D4A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96E5" w14:textId="480C1523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C4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FAD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CC87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24196203" w14:textId="77777777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     </w:t>
      </w:r>
    </w:p>
    <w:p w14:paraId="7CD1C4E8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</w:t>
      </w:r>
      <w:proofErr w:type="gramStart"/>
      <w:r w:rsidRPr="00D712A0">
        <w:rPr>
          <w:sz w:val="22"/>
        </w:rPr>
        <w:t xml:space="preserve">Abilità  </w:t>
      </w:r>
      <w:r w:rsidRPr="00D712A0">
        <w:rPr>
          <w:i/>
          <w:sz w:val="22"/>
        </w:rPr>
        <w:t>(</w:t>
      </w:r>
      <w:proofErr w:type="gramEnd"/>
      <w:r w:rsidRPr="00D712A0">
        <w:rPr>
          <w:i/>
          <w:sz w:val="22"/>
        </w:rPr>
        <w:t>esporre,  relazionare,  rielaborare,  utilizzare tecniche e conoscenze)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41247B6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C04D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C96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723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A77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DFD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2F5D" w14:textId="1293AC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E5D7" w14:textId="465F63F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447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6C70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13A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3C55DA9F" w14:textId="5048B8B0" w:rsidR="00A440E5" w:rsidRPr="00D712A0" w:rsidRDefault="00A440E5" w:rsidP="00A440E5">
      <w:pPr>
        <w:rPr>
          <w:rFonts w:asciiTheme="minorHAnsi" w:hAnsiTheme="minorHAnsi" w:cstheme="minorBidi"/>
          <w:sz w:val="18"/>
          <w:szCs w:val="22"/>
          <w:lang w:eastAsia="en-US" w:bidi="en-US"/>
        </w:rPr>
      </w:pPr>
      <w:r w:rsidRPr="00D712A0">
        <w:rPr>
          <w:sz w:val="22"/>
        </w:rPr>
        <w:t xml:space="preserve">      </w:t>
      </w:r>
    </w:p>
    <w:p w14:paraId="44B0E6DE" w14:textId="77777777" w:rsidR="00A440E5" w:rsidRPr="00D712A0" w:rsidRDefault="00A440E5" w:rsidP="00A440E5">
      <w:pPr>
        <w:rPr>
          <w:i/>
          <w:sz w:val="22"/>
        </w:rPr>
      </w:pPr>
      <w:r w:rsidRPr="00D712A0">
        <w:rPr>
          <w:sz w:val="22"/>
        </w:rPr>
        <w:t xml:space="preserve">      </w:t>
      </w:r>
      <w:proofErr w:type="gramStart"/>
      <w:r w:rsidRPr="00D712A0">
        <w:rPr>
          <w:sz w:val="22"/>
        </w:rPr>
        <w:t xml:space="preserve">Interesse  </w:t>
      </w:r>
      <w:r w:rsidRPr="00D712A0">
        <w:rPr>
          <w:i/>
          <w:sz w:val="22"/>
        </w:rPr>
        <w:t>(</w:t>
      </w:r>
      <w:proofErr w:type="gramEnd"/>
      <w:r w:rsidRPr="00D712A0">
        <w:rPr>
          <w:i/>
          <w:sz w:val="22"/>
        </w:rPr>
        <w:t>apprezzamento della materia,  consapevolezza della sua funzione)</w:t>
      </w:r>
    </w:p>
    <w:tbl>
      <w:tblPr>
        <w:tblStyle w:val="Grigliatabella"/>
        <w:tblW w:w="9127" w:type="dxa"/>
        <w:tblInd w:w="392" w:type="dxa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4"/>
      </w:tblGrid>
      <w:tr w:rsidR="00A440E5" w:rsidRPr="00D712A0" w14:paraId="3E083033" w14:textId="77777777" w:rsidTr="00A440E5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BC1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CEE2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4D4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6C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485E" w14:textId="409DF3CB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B3729" w14:textId="10E2239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FE0C7" w14:textId="0D409FD4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3E0A" w14:textId="0CA0BB5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AFF8" w14:textId="069E9402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9F48DA">
              <w:rPr>
                <w:sz w:val="22"/>
              </w:rPr>
              <w:t>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88A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</w:p>
        </w:tc>
      </w:tr>
    </w:tbl>
    <w:p w14:paraId="5B2DF8B5" w14:textId="77777777" w:rsidR="00A440E5" w:rsidRPr="00D712A0" w:rsidRDefault="00A440E5" w:rsidP="00A440E5">
      <w:pPr>
        <w:rPr>
          <w:rFonts w:asciiTheme="minorHAnsi" w:hAnsiTheme="minorHAnsi" w:cstheme="minorBidi"/>
          <w:i/>
          <w:sz w:val="22"/>
          <w:szCs w:val="22"/>
          <w:lang w:eastAsia="en-US" w:bidi="en-US"/>
        </w:rPr>
      </w:pPr>
    </w:p>
    <w:p w14:paraId="0DAB0BFA" w14:textId="77777777" w:rsidR="00A440E5" w:rsidRPr="00D712A0" w:rsidRDefault="00A440E5" w:rsidP="00A440E5">
      <w:pPr>
        <w:ind w:left="284" w:hanging="284"/>
        <w:jc w:val="both"/>
        <w:rPr>
          <w:sz w:val="22"/>
        </w:rPr>
      </w:pPr>
      <w:r w:rsidRPr="00D712A0">
        <w:rPr>
          <w:sz w:val="22"/>
        </w:rPr>
        <w:t xml:space="preserve">      Nella classe si sono evidenziati alcuni con </w:t>
      </w:r>
      <w:proofErr w:type="gramStart"/>
      <w:r w:rsidRPr="00D712A0">
        <w:rPr>
          <w:sz w:val="22"/>
        </w:rPr>
        <w:t>rendimento ,</w:t>
      </w:r>
      <w:proofErr w:type="gramEnd"/>
      <w:r w:rsidRPr="00D712A0">
        <w:rPr>
          <w:sz w:val="22"/>
        </w:rPr>
        <w:t xml:space="preserve"> nella disciplina, eccellente o comunqu</w:t>
      </w:r>
      <w:r w:rsidR="00D712A0">
        <w:rPr>
          <w:sz w:val="22"/>
        </w:rPr>
        <w:t>e di   apprezzamento; quanti?: __</w:t>
      </w:r>
    </w:p>
    <w:p w14:paraId="75F72F96" w14:textId="77777777" w:rsidR="00A440E5" w:rsidRDefault="00A440E5" w:rsidP="00A440E5">
      <w:pPr>
        <w:ind w:left="284" w:hanging="284"/>
      </w:pPr>
    </w:p>
    <w:p w14:paraId="26E98F6B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     </w:t>
      </w:r>
      <w:proofErr w:type="gramStart"/>
      <w:r w:rsidRPr="00D712A0">
        <w:rPr>
          <w:sz w:val="22"/>
        </w:rPr>
        <w:t>Comportamento:  la</w:t>
      </w:r>
      <w:proofErr w:type="gramEnd"/>
      <w:r w:rsidRPr="00D712A0">
        <w:rPr>
          <w:sz w:val="22"/>
        </w:rPr>
        <w:t xml:space="preserve"> classe,  durante le ore della materia, nel suo complesso è stata:</w:t>
      </w:r>
    </w:p>
    <w:p w14:paraId="692FD482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</w:t>
      </w: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328"/>
      </w:tblGrid>
      <w:tr w:rsidR="00A440E5" w:rsidRPr="00D712A0" w14:paraId="77136C3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7AD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1885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94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vivace</w:t>
            </w:r>
          </w:p>
        </w:tc>
      </w:tr>
      <w:tr w:rsidR="00A440E5" w:rsidRPr="00D712A0" w14:paraId="78960BE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B1E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14D4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8C7C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Intellettualmente passiva</w:t>
            </w:r>
          </w:p>
        </w:tc>
      </w:tr>
      <w:tr w:rsidR="00A440E5" w:rsidRPr="00D712A0" w14:paraId="4B84748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074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A8AE" w14:textId="35CB1D2F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BEC4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Generalmente interessata</w:t>
            </w:r>
          </w:p>
        </w:tc>
      </w:tr>
      <w:tr w:rsidR="00A440E5" w:rsidRPr="00D712A0" w14:paraId="0CD91A4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27F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64FF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950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Poco interessata</w:t>
            </w:r>
          </w:p>
        </w:tc>
      </w:tr>
      <w:tr w:rsidR="00A440E5" w:rsidRPr="00D712A0" w14:paraId="4312A49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6BA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EF45" w14:textId="3907BCF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E3B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col docente</w:t>
            </w:r>
          </w:p>
        </w:tc>
      </w:tr>
      <w:tr w:rsidR="00A440E5" w:rsidRPr="00D712A0" w14:paraId="53AD9104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090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D7F1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167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Collaborativa al proprio interno</w:t>
            </w:r>
          </w:p>
        </w:tc>
      </w:tr>
      <w:tr w:rsidR="00A440E5" w:rsidRPr="00D712A0" w14:paraId="6CFC889A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1277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A280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FC44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Superficiale</w:t>
            </w:r>
          </w:p>
        </w:tc>
      </w:tr>
      <w:tr w:rsidR="00A440E5" w:rsidRPr="00D712A0" w14:paraId="0920A88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7C3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6F59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77E9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Indisciplinata</w:t>
            </w:r>
          </w:p>
        </w:tc>
      </w:tr>
      <w:tr w:rsidR="00A440E5" w:rsidRPr="00D712A0" w14:paraId="130B13A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CB2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EEF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0320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Condizionata da singoli comportamenti inadeguati</w:t>
            </w:r>
          </w:p>
        </w:tc>
      </w:tr>
      <w:tr w:rsidR="00A440E5" w:rsidRPr="00D712A0" w14:paraId="1FCF751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A57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929C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619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proofErr w:type="gramStart"/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</w:t>
            </w:r>
            <w:proofErr w:type="gramEnd"/>
            <w:r w:rsidRPr="00D712A0">
              <w:rPr>
                <w:i/>
                <w:sz w:val="22"/>
              </w:rPr>
              <w:t>precisare)</w:t>
            </w:r>
          </w:p>
        </w:tc>
      </w:tr>
    </w:tbl>
    <w:p w14:paraId="74CB8C4E" w14:textId="77777777" w:rsidR="00A440E5" w:rsidRDefault="00A440E5" w:rsidP="00A440E5">
      <w:pPr>
        <w:ind w:left="284" w:hanging="284"/>
      </w:pPr>
      <w:r>
        <w:t xml:space="preserve">   </w:t>
      </w:r>
    </w:p>
    <w:p w14:paraId="3FD278D5" w14:textId="77777777" w:rsidR="00A440E5" w:rsidRPr="00D712A0" w:rsidRDefault="00A440E5" w:rsidP="00A440E5">
      <w:pPr>
        <w:ind w:left="284" w:hanging="284"/>
        <w:rPr>
          <w:sz w:val="22"/>
        </w:rPr>
      </w:pPr>
      <w:r w:rsidRPr="00D712A0">
        <w:rPr>
          <w:sz w:val="22"/>
        </w:rPr>
        <w:t xml:space="preserve"> Gli strumenti di verifica e valutazione usati sono stati:</w:t>
      </w:r>
    </w:p>
    <w:p w14:paraId="08725DD2" w14:textId="77777777" w:rsidR="00A440E5" w:rsidRPr="00D712A0" w:rsidRDefault="00A440E5" w:rsidP="00A440E5">
      <w:pPr>
        <w:ind w:left="284" w:hanging="284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3543"/>
        <w:gridCol w:w="454"/>
        <w:gridCol w:w="3190"/>
      </w:tblGrid>
      <w:tr w:rsidR="00A440E5" w:rsidRPr="00D712A0" w14:paraId="5179A3F3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FDFC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64F7" w14:textId="78E978B1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4F5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Colloqui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AC5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791B" w14:textId="115BB15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Prove </w:t>
            </w:r>
            <w:proofErr w:type="spellStart"/>
            <w:r w:rsidRPr="00D712A0">
              <w:rPr>
                <w:sz w:val="22"/>
              </w:rPr>
              <w:t>semistrutturate</w:t>
            </w:r>
            <w:proofErr w:type="spellEnd"/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7C5497FB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826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lastRenderedPageBreak/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EA08" w14:textId="2FC80F2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F51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in classe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3734A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F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AAD3C" w14:textId="155A78F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Questionari</w:t>
            </w:r>
            <w:r w:rsidR="00BB3BA5">
              <w:rPr>
                <w:sz w:val="22"/>
              </w:rPr>
              <w:t xml:space="preserve"> x</w:t>
            </w:r>
          </w:p>
        </w:tc>
      </w:tr>
      <w:tr w:rsidR="00A440E5" w:rsidRPr="00D712A0" w14:paraId="21447C9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7796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7DE7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D3F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Compiti scritti a casa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BBA43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G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83F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Attività di laboratorio</w:t>
            </w:r>
          </w:p>
        </w:tc>
      </w:tr>
      <w:tr w:rsidR="00A440E5" w:rsidRPr="00D712A0" w14:paraId="63BF5B07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68DF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1FC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182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Prove strutturate a risposta chiusa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3C6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H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0F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Test motori</w:t>
            </w:r>
          </w:p>
        </w:tc>
      </w:tr>
      <w:tr w:rsidR="00A440E5" w:rsidRPr="00D712A0" w14:paraId="7383E460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4122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 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509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7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66D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proofErr w:type="gramStart"/>
            <w:r w:rsidRPr="00D712A0">
              <w:rPr>
                <w:sz w:val="22"/>
              </w:rPr>
              <w:t xml:space="preserve">Altro:  </w:t>
            </w:r>
            <w:r w:rsidRPr="00D712A0">
              <w:rPr>
                <w:i/>
                <w:sz w:val="22"/>
              </w:rPr>
              <w:t>(</w:t>
            </w:r>
            <w:proofErr w:type="gramEnd"/>
            <w:r w:rsidRPr="00D712A0">
              <w:rPr>
                <w:i/>
                <w:sz w:val="22"/>
              </w:rPr>
              <w:t>precisare)</w:t>
            </w:r>
          </w:p>
        </w:tc>
      </w:tr>
    </w:tbl>
    <w:p w14:paraId="25DD2D0F" w14:textId="77777777" w:rsidR="00A440E5" w:rsidRPr="00D712A0" w:rsidRDefault="00A440E5" w:rsidP="00A440E5">
      <w:pPr>
        <w:ind w:left="284" w:hanging="284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3116525F" w14:textId="34CD3CB0" w:rsidR="00A440E5" w:rsidRPr="00D712A0" w:rsidRDefault="00A440E5" w:rsidP="00A440E5">
      <w:pPr>
        <w:ind w:firstLine="142"/>
        <w:rPr>
          <w:sz w:val="22"/>
        </w:rPr>
      </w:pPr>
      <w:r w:rsidRPr="00D712A0">
        <w:rPr>
          <w:sz w:val="22"/>
        </w:rPr>
        <w:t xml:space="preserve">Complessivamente le </w:t>
      </w:r>
      <w:proofErr w:type="gramStart"/>
      <w:r w:rsidRPr="00D712A0">
        <w:rPr>
          <w:sz w:val="22"/>
        </w:rPr>
        <w:t>verifiche  (</w:t>
      </w:r>
      <w:proofErr w:type="gramEnd"/>
      <w:r w:rsidRPr="00D712A0">
        <w:rPr>
          <w:sz w:val="22"/>
        </w:rPr>
        <w:t xml:space="preserve">scritte, orali, pratiche)  sono state circa:     </w:t>
      </w:r>
      <w:r w:rsidR="009F48DA">
        <w:rPr>
          <w:sz w:val="22"/>
        </w:rPr>
        <w:t>7</w:t>
      </w:r>
    </w:p>
    <w:p w14:paraId="4062C9A6" w14:textId="77777777" w:rsidR="00A440E5" w:rsidRDefault="00A440E5" w:rsidP="00A440E5">
      <w:pPr>
        <w:ind w:firstLine="708"/>
      </w:pPr>
    </w:p>
    <w:p w14:paraId="28DEB58E" w14:textId="2D2CABF6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Le verifiche sono state spesso ripetute o spostate per assenza </w:t>
      </w:r>
      <w:proofErr w:type="gramStart"/>
      <w:r w:rsidRPr="00D712A0">
        <w:rPr>
          <w:sz w:val="22"/>
        </w:rPr>
        <w:t xml:space="preserve">collettive:   </w:t>
      </w:r>
      <w:proofErr w:type="gramEnd"/>
      <w:r w:rsidRPr="00D712A0">
        <w:rPr>
          <w:sz w:val="22"/>
        </w:rPr>
        <w:t xml:space="preserve">     SI             </w:t>
      </w:r>
    </w:p>
    <w:p w14:paraId="02E7D0AC" w14:textId="77777777" w:rsidR="00A440E5" w:rsidRPr="00D712A0" w:rsidRDefault="00A440E5" w:rsidP="00A440E5">
      <w:pPr>
        <w:ind w:firstLine="708"/>
        <w:rPr>
          <w:sz w:val="22"/>
        </w:rPr>
      </w:pPr>
    </w:p>
    <w:p w14:paraId="123CFFEC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 xml:space="preserve">I voti </w:t>
      </w:r>
      <w:proofErr w:type="gramStart"/>
      <w:r w:rsidRPr="00D712A0">
        <w:rPr>
          <w:sz w:val="22"/>
        </w:rPr>
        <w:t>usati  (</w:t>
      </w:r>
      <w:proofErr w:type="gramEnd"/>
      <w:r w:rsidRPr="00D712A0">
        <w:rPr>
          <w:sz w:val="22"/>
        </w:rPr>
        <w:t>anche una sola volta)  sono stati:</w:t>
      </w:r>
    </w:p>
    <w:p w14:paraId="4932C55F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440E5" w:rsidRPr="00D712A0" w14:paraId="13F607E9" w14:textId="77777777" w:rsidTr="00A440E5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A6AD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1A87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AB8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492DA" w14:textId="4AE0840F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5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2A12B" w14:textId="223720D9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6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BEA6" w14:textId="37F3DFCD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7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997B" w14:textId="21DD9371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8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DFD9" w14:textId="4C6E12F8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9</w:t>
            </w:r>
            <w:r w:rsidR="00BB3BA5">
              <w:rPr>
                <w:sz w:val="22"/>
              </w:rPr>
              <w:t>x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56CF" w14:textId="35DA816C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10</w:t>
            </w:r>
            <w:r w:rsidR="00BB3BA5">
              <w:rPr>
                <w:sz w:val="22"/>
              </w:rPr>
              <w:t>x</w:t>
            </w:r>
          </w:p>
        </w:tc>
      </w:tr>
    </w:tbl>
    <w:p w14:paraId="609A3EC6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18671690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Attività di recupero</w:t>
      </w:r>
    </w:p>
    <w:p w14:paraId="45D9439E" w14:textId="77777777" w:rsidR="00A440E5" w:rsidRPr="00D712A0" w:rsidRDefault="00A440E5" w:rsidP="00A440E5">
      <w:pPr>
        <w:ind w:firstLine="708"/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8079"/>
        <w:gridCol w:w="567"/>
        <w:gridCol w:w="598"/>
      </w:tblGrid>
      <w:tr w:rsidR="00A440E5" w:rsidRPr="00D712A0" w14:paraId="4F57347E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3CBCE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recupero del debito dell’anno scolastico precedente? (solo per i docenti delle classi seconde, terze e quinte, altrimenti non dare risposta)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7BA6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FCA52AB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228E9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1C7854BA" w14:textId="1AA3D119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2A25051F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A634" w14:textId="77777777" w:rsidR="00A440E5" w:rsidRPr="00D712A0" w:rsidRDefault="00A440E5" w:rsidP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Sono stati attivati corsi di sostegno e/o sportelli durante l’anno scolastico?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61054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SI</w:t>
            </w:r>
          </w:p>
          <w:p w14:paraId="0BED2E86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9383" w14:textId="77777777" w:rsidR="00A440E5" w:rsidRPr="00D712A0" w:rsidRDefault="00A440E5">
            <w:pPr>
              <w:rPr>
                <w:sz w:val="22"/>
              </w:rPr>
            </w:pPr>
            <w:r w:rsidRPr="00D712A0">
              <w:rPr>
                <w:sz w:val="22"/>
              </w:rPr>
              <w:t>NO</w:t>
            </w:r>
          </w:p>
          <w:p w14:paraId="210DD159" w14:textId="19995CCA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</w:tr>
      <w:tr w:rsidR="00A440E5" w:rsidRPr="00D712A0" w14:paraId="032FC62D" w14:textId="77777777" w:rsidTr="00A440E5"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23C2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 xml:space="preserve">In che percentuale sono state colmate le carenze del </w:t>
            </w:r>
            <w:proofErr w:type="gramStart"/>
            <w:r w:rsidRPr="00D712A0">
              <w:rPr>
                <w:sz w:val="22"/>
              </w:rPr>
              <w:t>1^</w:t>
            </w:r>
            <w:proofErr w:type="gramEnd"/>
            <w:r w:rsidRPr="00D712A0">
              <w:rPr>
                <w:sz w:val="22"/>
              </w:rPr>
              <w:t xml:space="preserve"> quadrimestre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B2985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9C60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</w:p>
        </w:tc>
      </w:tr>
    </w:tbl>
    <w:p w14:paraId="5AD261C5" w14:textId="77777777" w:rsidR="00A440E5" w:rsidRPr="00D712A0" w:rsidRDefault="00A440E5" w:rsidP="00A440E5">
      <w:pPr>
        <w:ind w:firstLine="708"/>
        <w:rPr>
          <w:rFonts w:asciiTheme="minorHAnsi" w:hAnsiTheme="minorHAnsi" w:cstheme="minorBidi"/>
          <w:sz w:val="24"/>
          <w:szCs w:val="22"/>
          <w:lang w:eastAsia="en-US" w:bidi="en-US"/>
        </w:rPr>
      </w:pPr>
    </w:p>
    <w:p w14:paraId="53FDAFF7" w14:textId="77777777" w:rsidR="00A440E5" w:rsidRPr="00D712A0" w:rsidRDefault="00A440E5" w:rsidP="00A440E5">
      <w:pPr>
        <w:rPr>
          <w:sz w:val="22"/>
        </w:rPr>
      </w:pPr>
      <w:r w:rsidRPr="00D712A0">
        <w:rPr>
          <w:sz w:val="22"/>
        </w:rPr>
        <w:t>Relazioni con le famiglie</w:t>
      </w:r>
    </w:p>
    <w:p w14:paraId="465468B4" w14:textId="77777777" w:rsidR="00A440E5" w:rsidRPr="00D712A0" w:rsidRDefault="00A440E5" w:rsidP="00A440E5">
      <w:pPr>
        <w:rPr>
          <w:sz w:val="22"/>
        </w:rPr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425"/>
        <w:gridCol w:w="567"/>
        <w:gridCol w:w="8252"/>
      </w:tblGrid>
      <w:tr w:rsidR="00A440E5" w:rsidRPr="00D712A0" w14:paraId="57D69E2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1904B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AF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9929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settimanali mattutini</w:t>
            </w:r>
          </w:p>
        </w:tc>
      </w:tr>
      <w:tr w:rsidR="00A440E5" w:rsidRPr="00D712A0" w14:paraId="36B0BEC6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FE88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825E" w14:textId="77777777" w:rsidR="00A440E5" w:rsidRPr="00D712A0" w:rsidRDefault="00A440E5">
            <w:pPr>
              <w:jc w:val="center"/>
              <w:rPr>
                <w:sz w:val="24"/>
                <w:szCs w:val="22"/>
                <w:lang w:eastAsia="en-US" w:bidi="en-US"/>
              </w:rPr>
            </w:pP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3D9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parte, sono intervenuti ai colloqui pomeridiani</w:t>
            </w:r>
          </w:p>
        </w:tc>
      </w:tr>
      <w:tr w:rsidR="00A440E5" w:rsidRPr="00D712A0" w14:paraId="417FF13C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8CBE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348E" w14:textId="25A939E5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C1C22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genitori, per la maggior parte non sono mai intervenuti</w:t>
            </w:r>
          </w:p>
        </w:tc>
      </w:tr>
      <w:tr w:rsidR="00A440E5" w:rsidRPr="00D712A0" w14:paraId="13B9E64F" w14:textId="77777777" w:rsidTr="00A440E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5D11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3FF2" w14:textId="18BCC780" w:rsidR="00A440E5" w:rsidRPr="00D712A0" w:rsidRDefault="00BB3BA5">
            <w:pPr>
              <w:jc w:val="center"/>
              <w:rPr>
                <w:sz w:val="24"/>
                <w:szCs w:val="22"/>
                <w:lang w:eastAsia="en-US" w:bidi="en-US"/>
              </w:rPr>
            </w:pPr>
            <w:r>
              <w:rPr>
                <w:sz w:val="24"/>
                <w:szCs w:val="22"/>
                <w:lang w:eastAsia="en-US" w:bidi="en-US"/>
              </w:rPr>
              <w:t>X</w:t>
            </w:r>
          </w:p>
        </w:tc>
        <w:tc>
          <w:tcPr>
            <w:tcW w:w="8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20E6" w14:textId="77777777" w:rsidR="00A440E5" w:rsidRPr="00D712A0" w:rsidRDefault="00A440E5">
            <w:pPr>
              <w:rPr>
                <w:sz w:val="24"/>
                <w:szCs w:val="22"/>
                <w:lang w:eastAsia="en-US" w:bidi="en-US"/>
              </w:rPr>
            </w:pPr>
            <w:r w:rsidRPr="00D712A0">
              <w:rPr>
                <w:sz w:val="22"/>
              </w:rPr>
              <w:t>I genitori sono intervenuti solo se convocati</w:t>
            </w:r>
          </w:p>
        </w:tc>
      </w:tr>
    </w:tbl>
    <w:p w14:paraId="5DC51481" w14:textId="77777777" w:rsidR="00A440E5" w:rsidRDefault="00A440E5" w:rsidP="00A440E5">
      <w:pPr>
        <w:ind w:firstLine="708"/>
        <w:rPr>
          <w:rFonts w:asciiTheme="minorHAnsi" w:hAnsiTheme="minorHAnsi" w:cstheme="minorBidi"/>
          <w:sz w:val="22"/>
          <w:szCs w:val="22"/>
          <w:lang w:eastAsia="en-US" w:bidi="en-US"/>
        </w:rPr>
      </w:pPr>
    </w:p>
    <w:p w14:paraId="6CB06E5B" w14:textId="77777777" w:rsidR="00A440E5" w:rsidRDefault="00A440E5" w:rsidP="00A440E5">
      <w:pPr>
        <w:ind w:firstLine="708"/>
      </w:pPr>
    </w:p>
    <w:p w14:paraId="47867C90" w14:textId="77777777" w:rsidR="00A440E5" w:rsidRPr="00D712A0" w:rsidRDefault="00A440E5" w:rsidP="00A440E5">
      <w:pPr>
        <w:ind w:firstLine="426"/>
        <w:rPr>
          <w:sz w:val="22"/>
        </w:rPr>
      </w:pPr>
      <w:r w:rsidRPr="00D712A0">
        <w:rPr>
          <w:sz w:val="22"/>
        </w:rPr>
        <w:t>Note, Osservazioni e suggerimenti</w:t>
      </w:r>
    </w:p>
    <w:p w14:paraId="0D65828C" w14:textId="21FB07C6" w:rsidR="00A440E5" w:rsidRPr="00D712A0" w:rsidRDefault="00BB3BA5" w:rsidP="00A440E5">
      <w:pPr>
        <w:ind w:firstLine="426"/>
        <w:rPr>
          <w:sz w:val="22"/>
        </w:rPr>
      </w:pPr>
      <w:r>
        <w:rPr>
          <w:sz w:val="22"/>
        </w:rPr>
        <w:t>La classe risulta nel complesso collaborativa anche se con atteggiamenti non del tutto congrui in alcuni casi ad un ambiente scolastico ma nel complesso sempre rispettosi del pr</w:t>
      </w:r>
      <w:r w:rsidR="009F48DA">
        <w:rPr>
          <w:sz w:val="22"/>
        </w:rPr>
        <w:t>o</w:t>
      </w:r>
      <w:r>
        <w:rPr>
          <w:sz w:val="22"/>
        </w:rPr>
        <w:t>prio docente</w:t>
      </w:r>
    </w:p>
    <w:p w14:paraId="3548970A" w14:textId="642A2942" w:rsidR="00A440E5" w:rsidRPr="00D712A0" w:rsidRDefault="00A440E5" w:rsidP="009F48DA">
      <w:pPr>
        <w:ind w:firstLine="426"/>
        <w:rPr>
          <w:sz w:val="22"/>
        </w:rPr>
      </w:pPr>
    </w:p>
    <w:p w14:paraId="3CD73A64" w14:textId="77777777" w:rsidR="00A440E5" w:rsidRPr="00D712A0" w:rsidRDefault="00A440E5" w:rsidP="00A440E5">
      <w:pPr>
        <w:ind w:left="426"/>
        <w:rPr>
          <w:sz w:val="22"/>
        </w:rPr>
      </w:pPr>
    </w:p>
    <w:p w14:paraId="27E7ED6A" w14:textId="77777777" w:rsidR="00A440E5" w:rsidRPr="00D712A0" w:rsidRDefault="00A440E5" w:rsidP="00A440E5">
      <w:pPr>
        <w:ind w:left="426"/>
        <w:rPr>
          <w:sz w:val="22"/>
        </w:rPr>
      </w:pPr>
    </w:p>
    <w:p w14:paraId="078BC23E" w14:textId="79E8A6A0" w:rsidR="00A440E5" w:rsidRPr="00D712A0" w:rsidRDefault="00A440E5" w:rsidP="00A440E5">
      <w:pPr>
        <w:ind w:left="426"/>
        <w:rPr>
          <w:sz w:val="22"/>
        </w:rPr>
      </w:pPr>
      <w:r w:rsidRPr="00D712A0">
        <w:rPr>
          <w:sz w:val="22"/>
        </w:rPr>
        <w:tab/>
      </w:r>
      <w:proofErr w:type="spellStart"/>
      <w:r w:rsidR="004C7CE4">
        <w:rPr>
          <w:sz w:val="22"/>
        </w:rPr>
        <w:t>Pionbino</w:t>
      </w:r>
      <w:proofErr w:type="spellEnd"/>
      <w:r w:rsidR="004C7CE4">
        <w:rPr>
          <w:sz w:val="22"/>
        </w:rPr>
        <w:t xml:space="preserve">, </w:t>
      </w:r>
      <w:r w:rsidR="009F48DA">
        <w:rPr>
          <w:sz w:val="22"/>
        </w:rPr>
        <w:t>17/6/2021</w:t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</w:r>
      <w:r w:rsidRPr="00D712A0">
        <w:rPr>
          <w:sz w:val="22"/>
        </w:rPr>
        <w:tab/>
        <w:t>Il Docente</w:t>
      </w:r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Tmati</w:t>
      </w:r>
      <w:proofErr w:type="spellEnd"/>
      <w:r w:rsidR="009F48DA">
        <w:rPr>
          <w:sz w:val="22"/>
        </w:rPr>
        <w:t xml:space="preserve"> </w:t>
      </w:r>
      <w:proofErr w:type="spellStart"/>
      <w:r w:rsidR="009F48DA">
        <w:rPr>
          <w:sz w:val="22"/>
        </w:rPr>
        <w:t>mario</w:t>
      </w:r>
      <w:proofErr w:type="spellEnd"/>
    </w:p>
    <w:p w14:paraId="17A789FC" w14:textId="77777777" w:rsidR="00A440E5" w:rsidRDefault="00A440E5" w:rsidP="00A440E5">
      <w:pPr>
        <w:ind w:left="426"/>
      </w:pPr>
    </w:p>
    <w:p w14:paraId="11654AA3" w14:textId="77777777" w:rsidR="00A440E5" w:rsidRPr="0015358E" w:rsidRDefault="00A440E5" w:rsidP="00A440E5">
      <w:pPr>
        <w:spacing w:after="120"/>
        <w:rPr>
          <w:rFonts w:asciiTheme="minorHAnsi" w:hAnsiTheme="minorHAnsi" w:cstheme="minorHAnsi"/>
          <w:b/>
          <w:sz w:val="4"/>
          <w:szCs w:val="24"/>
        </w:rPr>
      </w:pPr>
    </w:p>
    <w:sectPr w:rsidR="00A440E5" w:rsidRPr="0015358E" w:rsidSect="000A40AA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849" w:bottom="1134" w:left="1134" w:header="360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1E551" w14:textId="77777777" w:rsidR="0002223A" w:rsidRDefault="0002223A">
      <w:r>
        <w:separator/>
      </w:r>
    </w:p>
  </w:endnote>
  <w:endnote w:type="continuationSeparator" w:id="0">
    <w:p w14:paraId="2AB4ABE8" w14:textId="77777777" w:rsidR="0002223A" w:rsidRDefault="00022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xfor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B0DF" w14:textId="77777777" w:rsidR="006D466F" w:rsidRDefault="006D466F" w:rsidP="00EE451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A8222B9" w14:textId="77777777" w:rsidR="006D466F" w:rsidRDefault="006D466F" w:rsidP="006D466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5841826"/>
      <w:docPartObj>
        <w:docPartGallery w:val="Page Numbers (Bottom of Page)"/>
        <w:docPartUnique/>
      </w:docPartObj>
    </w:sdtPr>
    <w:sdtEndPr/>
    <w:sdtContent>
      <w:p w14:paraId="392AE480" w14:textId="77777777" w:rsidR="00B675FE" w:rsidRDefault="00B675F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581">
          <w:rPr>
            <w:noProof/>
          </w:rPr>
          <w:t>3</w:t>
        </w:r>
        <w:r>
          <w:fldChar w:fldCharType="end"/>
        </w:r>
      </w:p>
    </w:sdtContent>
  </w:sdt>
  <w:p w14:paraId="3D8CC2CA" w14:textId="77777777" w:rsidR="00896093" w:rsidRPr="00B71A6A" w:rsidRDefault="00896093" w:rsidP="00B71A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D0AA1" w14:textId="77777777" w:rsidR="0002223A" w:rsidRDefault="0002223A">
      <w:r>
        <w:separator/>
      </w:r>
    </w:p>
  </w:footnote>
  <w:footnote w:type="continuationSeparator" w:id="0">
    <w:p w14:paraId="081F2F43" w14:textId="77777777" w:rsidR="0002223A" w:rsidRDefault="00022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F450" w14:textId="77777777" w:rsidR="00EC494B" w:rsidRDefault="00EC494B" w:rsidP="00BB7EF6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0CF6791" w14:textId="77777777" w:rsidR="00EC494B" w:rsidRDefault="00EC494B" w:rsidP="00EC494B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DF75" w14:textId="77777777" w:rsidR="006D466F" w:rsidRDefault="006D466F" w:rsidP="000A40AA">
    <w:pPr>
      <w:rPr>
        <w:sz w:val="24"/>
        <w:szCs w:val="24"/>
      </w:rPr>
    </w:pPr>
  </w:p>
  <w:p w14:paraId="1FBB45CD" w14:textId="77777777" w:rsidR="006D466F" w:rsidRDefault="00550F0B" w:rsidP="000A40AA">
    <w:pPr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611FAC28" wp14:editId="171C51E7">
          <wp:simplePos x="0" y="0"/>
          <wp:positionH relativeFrom="column">
            <wp:posOffset>5160645</wp:posOffset>
          </wp:positionH>
          <wp:positionV relativeFrom="paragraph">
            <wp:posOffset>73660</wp:posOffset>
          </wp:positionV>
          <wp:extent cx="654050" cy="565150"/>
          <wp:effectExtent l="0" t="0" r="0" b="6350"/>
          <wp:wrapSquare wrapText="bothSides"/>
          <wp:docPr id="17" name="Immagine 17" descr="ISO_9001_2008_IT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SO_9001_2008_IT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90170" distR="90170" simplePos="0" relativeHeight="251656704" behindDoc="0" locked="0" layoutInCell="1" allowOverlap="1" wp14:anchorId="347EB674" wp14:editId="7C2A4812">
          <wp:simplePos x="0" y="0"/>
          <wp:positionH relativeFrom="margin">
            <wp:posOffset>-84455</wp:posOffset>
          </wp:positionH>
          <wp:positionV relativeFrom="paragraph">
            <wp:posOffset>21590</wp:posOffset>
          </wp:positionV>
          <wp:extent cx="431800" cy="483235"/>
          <wp:effectExtent l="0" t="0" r="6350" b="0"/>
          <wp:wrapSquare wrapText="bothSides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18916" w14:textId="77777777" w:rsidR="006D466F" w:rsidRPr="008A6956" w:rsidRDefault="00DC67DF" w:rsidP="000A40AA">
    <w:pPr>
      <w:rPr>
        <w:rFonts w:ascii="Verdana" w:hAnsi="Verdana"/>
        <w:b/>
      </w:rPr>
    </w:pPr>
    <w:r>
      <w:rPr>
        <w:rFonts w:ascii="Oxford" w:hAnsi="Oxford"/>
        <w:b/>
      </w:rPr>
      <w:tab/>
    </w:r>
    <w:r w:rsidR="006D466F" w:rsidRPr="008A6956">
      <w:rPr>
        <w:rFonts w:ascii="Verdana" w:hAnsi="Verdana"/>
        <w:b/>
      </w:rPr>
      <w:t>ISTITUTO STATALE di ISTRUZIONE SUPERIORE</w:t>
    </w:r>
  </w:p>
  <w:p w14:paraId="14A4F300" w14:textId="77777777" w:rsidR="006D466F" w:rsidRPr="008A6956" w:rsidRDefault="00DC67DF" w:rsidP="000A40AA">
    <w:pPr>
      <w:rPr>
        <w:rFonts w:ascii="Verdana" w:hAnsi="Verdana"/>
        <w:b/>
      </w:rPr>
    </w:pPr>
    <w:r w:rsidRPr="008A6956">
      <w:rPr>
        <w:rFonts w:ascii="Verdana" w:hAnsi="Verdana"/>
        <w:b/>
      </w:rPr>
      <w:tab/>
    </w:r>
    <w:r w:rsidR="006D466F" w:rsidRPr="008A6956">
      <w:rPr>
        <w:rFonts w:ascii="Verdana" w:hAnsi="Verdana"/>
        <w:b/>
      </w:rPr>
      <w:t>L. EINAUDI – A. CECCHERELLI</w:t>
    </w:r>
  </w:p>
  <w:p w14:paraId="170B10F5" w14:textId="77777777" w:rsidR="00C176B3" w:rsidRPr="00C176B3" w:rsidRDefault="00C176B3" w:rsidP="000A40AA">
    <w:pPr>
      <w:rPr>
        <w:rFonts w:ascii="Oxford" w:hAnsi="Oxford"/>
        <w:b/>
        <w:sz w:val="4"/>
        <w:szCs w:val="4"/>
      </w:rPr>
    </w:pPr>
  </w:p>
  <w:p w14:paraId="1E964532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>Sede legale Presidenza Amministrazione: Viale Michelangelo, 16/B</w:t>
    </w:r>
    <w:r w:rsidR="000A40AA" w:rsidRPr="008A6956">
      <w:rPr>
        <w:rFonts w:ascii="Verdana" w:hAnsi="Verdana"/>
        <w:sz w:val="14"/>
        <w:szCs w:val="14"/>
      </w:rPr>
      <w:t>-57025 PIOMBINO (LI</w:t>
    </w:r>
    <w:r w:rsidR="00896093" w:rsidRPr="008A6956">
      <w:rPr>
        <w:rFonts w:ascii="Verdana" w:hAnsi="Verdana"/>
        <w:sz w:val="14"/>
        <w:szCs w:val="14"/>
      </w:rPr>
      <w:t>)</w:t>
    </w:r>
  </w:p>
  <w:p w14:paraId="05E95FDE" w14:textId="77777777" w:rsidR="006D466F" w:rsidRPr="008A6956" w:rsidRDefault="00550F0B" w:rsidP="000A40AA">
    <w:pPr>
      <w:ind w:left="-142"/>
      <w:rPr>
        <w:rFonts w:ascii="Verdana" w:hAnsi="Verdana"/>
        <w:sz w:val="14"/>
        <w:szCs w:val="14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7D1BC2C3" wp14:editId="2D0BA628">
          <wp:simplePos x="0" y="0"/>
          <wp:positionH relativeFrom="column">
            <wp:posOffset>4582795</wp:posOffset>
          </wp:positionH>
          <wp:positionV relativeFrom="paragraph">
            <wp:posOffset>11430</wp:posOffset>
          </wp:positionV>
          <wp:extent cx="1809750" cy="424815"/>
          <wp:effectExtent l="0" t="0" r="0" b="0"/>
          <wp:wrapSquare wrapText="bothSides"/>
          <wp:docPr id="19" name="Immagine 19" descr="LOGO fin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finale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010100"/>
                      </a:clrFrom>
                      <a:clrTo>
                        <a:srgbClr val="0101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8" b="60974"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66F" w:rsidRPr="008A6956">
      <w:rPr>
        <w:rFonts w:ascii="Verdana" w:hAnsi="Verdana"/>
        <w:sz w:val="14"/>
        <w:szCs w:val="14"/>
      </w:rPr>
      <w:t>Tel.: 0565227401 – Fax: 0565227372</w:t>
    </w:r>
  </w:p>
  <w:p w14:paraId="650F6CD0" w14:textId="77777777" w:rsidR="006D466F" w:rsidRPr="008A6956" w:rsidRDefault="006D466F" w:rsidP="000A40AA">
    <w:pPr>
      <w:ind w:left="-142"/>
      <w:rPr>
        <w:rFonts w:ascii="Verdana" w:hAnsi="Verdana"/>
        <w:sz w:val="14"/>
        <w:szCs w:val="14"/>
      </w:rPr>
    </w:pPr>
    <w:r w:rsidRPr="008A6956">
      <w:rPr>
        <w:rFonts w:ascii="Verdana" w:hAnsi="Verdana"/>
        <w:sz w:val="14"/>
        <w:szCs w:val="14"/>
      </w:rPr>
      <w:t xml:space="preserve">e-mail: LIIS004009@istruzione.it; </w:t>
    </w:r>
    <w:r w:rsidR="001702AF" w:rsidRPr="008A6956">
      <w:rPr>
        <w:rFonts w:ascii="Verdana" w:hAnsi="Verdana"/>
        <w:sz w:val="14"/>
        <w:szCs w:val="14"/>
      </w:rPr>
      <w:t>LIIS004009@PEC.ISTRUZIONE.IT</w:t>
    </w:r>
  </w:p>
  <w:p w14:paraId="1BCE4500" w14:textId="77777777" w:rsidR="00E8159B" w:rsidRPr="008A6956" w:rsidRDefault="006D466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sz w:val="14"/>
        <w:szCs w:val="14"/>
      </w:rPr>
      <w:t>Codice fiscale: 81002090496          Codice meccanografico: LIIS004009</w:t>
    </w:r>
    <w:r w:rsidR="00E8159B" w:rsidRPr="008A6956">
      <w:rPr>
        <w:rFonts w:ascii="Verdana" w:hAnsi="Verdana"/>
        <w:b/>
        <w:sz w:val="14"/>
        <w:szCs w:val="14"/>
      </w:rPr>
      <w:t xml:space="preserve"> </w:t>
    </w:r>
  </w:p>
  <w:p w14:paraId="5339D7E2" w14:textId="77777777" w:rsidR="002A7CDF" w:rsidRPr="008A6956" w:rsidRDefault="002A7CDF" w:rsidP="000A40AA">
    <w:pPr>
      <w:ind w:left="-142"/>
      <w:rPr>
        <w:rFonts w:ascii="Verdana" w:hAnsi="Verdana"/>
        <w:b/>
        <w:sz w:val="14"/>
        <w:szCs w:val="14"/>
      </w:rPr>
    </w:pPr>
    <w:r w:rsidRPr="008A6956">
      <w:rPr>
        <w:rFonts w:ascii="Verdana" w:hAnsi="Verdana"/>
        <w:b/>
        <w:sz w:val="14"/>
        <w:szCs w:val="14"/>
      </w:rPr>
      <w:t xml:space="preserve">Agenzia Formativa Regione </w:t>
    </w:r>
    <w:proofErr w:type="gramStart"/>
    <w:r w:rsidRPr="008A6956">
      <w:rPr>
        <w:rFonts w:ascii="Verdana" w:hAnsi="Verdana"/>
        <w:b/>
        <w:sz w:val="14"/>
        <w:szCs w:val="14"/>
      </w:rPr>
      <w:t>Toscana  codice</w:t>
    </w:r>
    <w:proofErr w:type="gramEnd"/>
    <w:r w:rsidRPr="008A6956">
      <w:rPr>
        <w:rFonts w:ascii="Verdana" w:hAnsi="Verdana"/>
        <w:b/>
        <w:sz w:val="14"/>
        <w:szCs w:val="14"/>
      </w:rPr>
      <w:t xml:space="preserve"> LI0599 </w:t>
    </w:r>
  </w:p>
  <w:p w14:paraId="6D1BCC7F" w14:textId="77777777" w:rsidR="008A6956" w:rsidRPr="008A6956" w:rsidRDefault="00B85C42" w:rsidP="008A6956">
    <w:pPr>
      <w:tabs>
        <w:tab w:val="center" w:pos="8647"/>
      </w:tabs>
      <w:ind w:left="-142"/>
      <w:rPr>
        <w:rFonts w:ascii="Verdana" w:hAnsi="Verdana"/>
        <w:i/>
        <w:color w:val="4F81BD"/>
        <w:sz w:val="16"/>
        <w:szCs w:val="14"/>
        <w:u w:val="single"/>
      </w:rPr>
    </w:pPr>
    <w:r w:rsidRPr="008A6956">
      <w:rPr>
        <w:rFonts w:ascii="Verdana" w:hAnsi="Verdana"/>
        <w:b/>
        <w:sz w:val="14"/>
        <w:szCs w:val="14"/>
      </w:rPr>
      <w:t>Certificazione di sistema qualità DNV Business Assurance ISO 9001</w:t>
    </w:r>
    <w:r w:rsidR="008A6956" w:rsidRPr="00C90893">
      <w:rPr>
        <w:rFonts w:ascii="Verdana" w:hAnsi="Verdana"/>
        <w:color w:val="4F81BD"/>
        <w:sz w:val="16"/>
        <w:szCs w:val="14"/>
      </w:rPr>
      <w:t xml:space="preserve"> </w:t>
    </w:r>
    <w:r w:rsidR="008A6956" w:rsidRPr="008A6956">
      <w:rPr>
        <w:rFonts w:ascii="Verdana" w:hAnsi="Verdana"/>
        <w:color w:val="4F81BD"/>
        <w:sz w:val="16"/>
        <w:szCs w:val="14"/>
      </w:rPr>
      <w:tab/>
    </w:r>
    <w:r w:rsidR="008A6956" w:rsidRPr="008A6956">
      <w:rPr>
        <w:rFonts w:ascii="Verdana" w:hAnsi="Verdana"/>
        <w:i/>
        <w:color w:val="4F81BD"/>
        <w:sz w:val="16"/>
        <w:szCs w:val="14"/>
        <w:u w:val="single"/>
      </w:rPr>
      <w:t>http://www.einaudiceccherelli.it</w:t>
    </w:r>
  </w:p>
  <w:p w14:paraId="5E810458" w14:textId="77777777" w:rsidR="008A6956" w:rsidRPr="00C90893" w:rsidRDefault="008A6956" w:rsidP="008A6956">
    <w:pPr>
      <w:ind w:left="-142"/>
      <w:jc w:val="right"/>
      <w:rPr>
        <w:rFonts w:ascii="Verdana" w:hAnsi="Verdana"/>
        <w:i/>
        <w:color w:val="4F81BD"/>
        <w:sz w:val="16"/>
        <w:szCs w:val="14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50D9"/>
    <w:multiLevelType w:val="hybridMultilevel"/>
    <w:tmpl w:val="6C2673A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16DBE"/>
    <w:multiLevelType w:val="hybridMultilevel"/>
    <w:tmpl w:val="DEDC237A"/>
    <w:lvl w:ilvl="0" w:tplc="662E4A1A">
      <w:start w:val="1"/>
      <w:numFmt w:val="bullet"/>
      <w:lvlText w:val=""/>
      <w:lvlJc w:val="left"/>
      <w:pPr>
        <w:tabs>
          <w:tab w:val="num" w:pos="357"/>
        </w:tabs>
        <w:ind w:left="340" w:hanging="34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11C3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0D153CB"/>
    <w:multiLevelType w:val="hybridMultilevel"/>
    <w:tmpl w:val="4A9A47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B6B97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5" w15:restartNumberingAfterBreak="0">
    <w:nsid w:val="14BC2455"/>
    <w:multiLevelType w:val="singleLevel"/>
    <w:tmpl w:val="702CE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1F36C3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9447069"/>
    <w:multiLevelType w:val="hybridMultilevel"/>
    <w:tmpl w:val="573E768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B4675"/>
    <w:multiLevelType w:val="hybridMultilevel"/>
    <w:tmpl w:val="D2E08B88"/>
    <w:lvl w:ilvl="0" w:tplc="DAC8EA5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2F4FC1"/>
    <w:multiLevelType w:val="hybridMultilevel"/>
    <w:tmpl w:val="69B00C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05542"/>
    <w:multiLevelType w:val="hybridMultilevel"/>
    <w:tmpl w:val="F586C1AA"/>
    <w:lvl w:ilvl="0" w:tplc="B3A8BB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9E219C"/>
    <w:multiLevelType w:val="hybridMultilevel"/>
    <w:tmpl w:val="288A7A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04D26"/>
    <w:multiLevelType w:val="hybridMultilevel"/>
    <w:tmpl w:val="FDA414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6E536A"/>
    <w:multiLevelType w:val="singleLevel"/>
    <w:tmpl w:val="A79A4EF6"/>
    <w:lvl w:ilvl="0">
      <w:start w:val="2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4" w15:restartNumberingAfterBreak="0">
    <w:nsid w:val="4A9736A0"/>
    <w:multiLevelType w:val="singleLevel"/>
    <w:tmpl w:val="3B04917A"/>
    <w:lvl w:ilvl="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</w:abstractNum>
  <w:abstractNum w:abstractNumId="15" w15:restartNumberingAfterBreak="0">
    <w:nsid w:val="4AD63D41"/>
    <w:multiLevelType w:val="hybridMultilevel"/>
    <w:tmpl w:val="D31213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F22AE"/>
    <w:multiLevelType w:val="hybridMultilevel"/>
    <w:tmpl w:val="1B12CA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F02DC"/>
    <w:multiLevelType w:val="hybridMultilevel"/>
    <w:tmpl w:val="B0D2EC98"/>
    <w:lvl w:ilvl="0" w:tplc="FFFFFFFF">
      <w:numFmt w:val="bullet"/>
      <w:lvlText w:val=""/>
      <w:lvlJc w:val="left"/>
      <w:pPr>
        <w:tabs>
          <w:tab w:val="num" w:pos="700"/>
        </w:tabs>
        <w:ind w:left="624" w:hanging="284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F21CA2"/>
    <w:multiLevelType w:val="singleLevel"/>
    <w:tmpl w:val="5EF206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56327C58"/>
    <w:multiLevelType w:val="hybridMultilevel"/>
    <w:tmpl w:val="44001CFC"/>
    <w:lvl w:ilvl="0" w:tplc="8BE6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178B6"/>
    <w:multiLevelType w:val="hybridMultilevel"/>
    <w:tmpl w:val="82A8D7B6"/>
    <w:lvl w:ilvl="0" w:tplc="B3A8BB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505266"/>
    <w:multiLevelType w:val="hybridMultilevel"/>
    <w:tmpl w:val="D58AB8A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172FF"/>
    <w:multiLevelType w:val="hybridMultilevel"/>
    <w:tmpl w:val="9F2ABFF2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2872004"/>
    <w:multiLevelType w:val="singleLevel"/>
    <w:tmpl w:val="7CE00A3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67836898"/>
    <w:multiLevelType w:val="hybridMultilevel"/>
    <w:tmpl w:val="BA329AB8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6F7225DD"/>
    <w:multiLevelType w:val="hybridMultilevel"/>
    <w:tmpl w:val="9088530C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D0D9F"/>
    <w:multiLevelType w:val="hybridMultilevel"/>
    <w:tmpl w:val="8E2491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A41BD0"/>
    <w:multiLevelType w:val="hybridMultilevel"/>
    <w:tmpl w:val="1922A8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D6A96"/>
    <w:multiLevelType w:val="hybridMultilevel"/>
    <w:tmpl w:val="DF1854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F649EF"/>
    <w:multiLevelType w:val="hybridMultilevel"/>
    <w:tmpl w:val="7018DB2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7"/>
  </w:num>
  <w:num w:numId="4">
    <w:abstractNumId w:val="11"/>
  </w:num>
  <w:num w:numId="5">
    <w:abstractNumId w:val="6"/>
  </w:num>
  <w:num w:numId="6">
    <w:abstractNumId w:val="18"/>
  </w:num>
  <w:num w:numId="7">
    <w:abstractNumId w:val="29"/>
  </w:num>
  <w:num w:numId="8">
    <w:abstractNumId w:val="9"/>
  </w:num>
  <w:num w:numId="9">
    <w:abstractNumId w:val="14"/>
  </w:num>
  <w:num w:numId="10">
    <w:abstractNumId w:val="4"/>
  </w:num>
  <w:num w:numId="11">
    <w:abstractNumId w:val="13"/>
  </w:num>
  <w:num w:numId="12">
    <w:abstractNumId w:val="2"/>
  </w:num>
  <w:num w:numId="13">
    <w:abstractNumId w:val="23"/>
  </w:num>
  <w:num w:numId="14">
    <w:abstractNumId w:val="25"/>
  </w:num>
  <w:num w:numId="15">
    <w:abstractNumId w:val="22"/>
  </w:num>
  <w:num w:numId="16">
    <w:abstractNumId w:val="15"/>
  </w:num>
  <w:num w:numId="17">
    <w:abstractNumId w:val="0"/>
  </w:num>
  <w:num w:numId="18">
    <w:abstractNumId w:val="16"/>
  </w:num>
  <w:num w:numId="19">
    <w:abstractNumId w:val="12"/>
  </w:num>
  <w:num w:numId="20">
    <w:abstractNumId w:val="19"/>
  </w:num>
  <w:num w:numId="21">
    <w:abstractNumId w:val="3"/>
  </w:num>
  <w:num w:numId="22">
    <w:abstractNumId w:val="7"/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8"/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2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F0B"/>
    <w:rsid w:val="00012E99"/>
    <w:rsid w:val="000144DD"/>
    <w:rsid w:val="0002223A"/>
    <w:rsid w:val="00030BA7"/>
    <w:rsid w:val="000444C8"/>
    <w:rsid w:val="00060085"/>
    <w:rsid w:val="00070F86"/>
    <w:rsid w:val="000716F9"/>
    <w:rsid w:val="0007655E"/>
    <w:rsid w:val="00077E6E"/>
    <w:rsid w:val="00082ECB"/>
    <w:rsid w:val="0009381D"/>
    <w:rsid w:val="000A2A80"/>
    <w:rsid w:val="000A40AA"/>
    <w:rsid w:val="000A72B7"/>
    <w:rsid w:val="000B141F"/>
    <w:rsid w:val="000B1EA4"/>
    <w:rsid w:val="000B497E"/>
    <w:rsid w:val="000C041F"/>
    <w:rsid w:val="000C6853"/>
    <w:rsid w:val="000D263C"/>
    <w:rsid w:val="000D40D3"/>
    <w:rsid w:val="000D6FF7"/>
    <w:rsid w:val="000E3A66"/>
    <w:rsid w:val="000E634A"/>
    <w:rsid w:val="000F5DAE"/>
    <w:rsid w:val="000F70A4"/>
    <w:rsid w:val="0010309A"/>
    <w:rsid w:val="00107C4D"/>
    <w:rsid w:val="00107CF4"/>
    <w:rsid w:val="00140417"/>
    <w:rsid w:val="00141C08"/>
    <w:rsid w:val="00143B1F"/>
    <w:rsid w:val="0014444F"/>
    <w:rsid w:val="001459BA"/>
    <w:rsid w:val="0015097C"/>
    <w:rsid w:val="0015358E"/>
    <w:rsid w:val="00153941"/>
    <w:rsid w:val="00156EB6"/>
    <w:rsid w:val="001611C7"/>
    <w:rsid w:val="001702AF"/>
    <w:rsid w:val="00171D89"/>
    <w:rsid w:val="00184384"/>
    <w:rsid w:val="00187A51"/>
    <w:rsid w:val="00196966"/>
    <w:rsid w:val="001A2903"/>
    <w:rsid w:val="001A35FD"/>
    <w:rsid w:val="001B12BB"/>
    <w:rsid w:val="001B1D20"/>
    <w:rsid w:val="001C1774"/>
    <w:rsid w:val="001D1901"/>
    <w:rsid w:val="001E5900"/>
    <w:rsid w:val="0020080D"/>
    <w:rsid w:val="002144D1"/>
    <w:rsid w:val="002326FE"/>
    <w:rsid w:val="002402A6"/>
    <w:rsid w:val="0025357F"/>
    <w:rsid w:val="002572DA"/>
    <w:rsid w:val="002631E7"/>
    <w:rsid w:val="00265647"/>
    <w:rsid w:val="0027668D"/>
    <w:rsid w:val="00283F5C"/>
    <w:rsid w:val="0028578E"/>
    <w:rsid w:val="00293441"/>
    <w:rsid w:val="002935E0"/>
    <w:rsid w:val="002A2288"/>
    <w:rsid w:val="002A5453"/>
    <w:rsid w:val="002A7CDF"/>
    <w:rsid w:val="002C05EB"/>
    <w:rsid w:val="002F6844"/>
    <w:rsid w:val="002F7286"/>
    <w:rsid w:val="0030505B"/>
    <w:rsid w:val="00325280"/>
    <w:rsid w:val="0033133D"/>
    <w:rsid w:val="00332C2D"/>
    <w:rsid w:val="00340A71"/>
    <w:rsid w:val="003450A4"/>
    <w:rsid w:val="00347C15"/>
    <w:rsid w:val="00360F3C"/>
    <w:rsid w:val="003616C1"/>
    <w:rsid w:val="00363864"/>
    <w:rsid w:val="00386F05"/>
    <w:rsid w:val="00396B64"/>
    <w:rsid w:val="003A5DAB"/>
    <w:rsid w:val="003B2061"/>
    <w:rsid w:val="003B3073"/>
    <w:rsid w:val="003B799E"/>
    <w:rsid w:val="003C39A2"/>
    <w:rsid w:val="003C4521"/>
    <w:rsid w:val="003D1826"/>
    <w:rsid w:val="003E73A8"/>
    <w:rsid w:val="003F775B"/>
    <w:rsid w:val="00402E84"/>
    <w:rsid w:val="0040461E"/>
    <w:rsid w:val="00406EE2"/>
    <w:rsid w:val="00407ABF"/>
    <w:rsid w:val="00413A28"/>
    <w:rsid w:val="004366D0"/>
    <w:rsid w:val="00437D00"/>
    <w:rsid w:val="0046176F"/>
    <w:rsid w:val="00466383"/>
    <w:rsid w:val="004706D3"/>
    <w:rsid w:val="00475011"/>
    <w:rsid w:val="00476CD5"/>
    <w:rsid w:val="00492B57"/>
    <w:rsid w:val="004A695E"/>
    <w:rsid w:val="004A7D5A"/>
    <w:rsid w:val="004B28F9"/>
    <w:rsid w:val="004B6090"/>
    <w:rsid w:val="004C4C33"/>
    <w:rsid w:val="004C76CB"/>
    <w:rsid w:val="004C7CE4"/>
    <w:rsid w:val="004E0149"/>
    <w:rsid w:val="004E64D9"/>
    <w:rsid w:val="004F428F"/>
    <w:rsid w:val="004F4D74"/>
    <w:rsid w:val="00501482"/>
    <w:rsid w:val="00501EDF"/>
    <w:rsid w:val="00527A74"/>
    <w:rsid w:val="00533486"/>
    <w:rsid w:val="00537D04"/>
    <w:rsid w:val="005501AF"/>
    <w:rsid w:val="00550F0B"/>
    <w:rsid w:val="00561BC4"/>
    <w:rsid w:val="00567637"/>
    <w:rsid w:val="00567647"/>
    <w:rsid w:val="0058170C"/>
    <w:rsid w:val="0058305E"/>
    <w:rsid w:val="005904E5"/>
    <w:rsid w:val="00594F9E"/>
    <w:rsid w:val="005A5248"/>
    <w:rsid w:val="005B0F13"/>
    <w:rsid w:val="005B119C"/>
    <w:rsid w:val="005B610F"/>
    <w:rsid w:val="005D0DC5"/>
    <w:rsid w:val="005D21EC"/>
    <w:rsid w:val="005D5ACA"/>
    <w:rsid w:val="005E16F4"/>
    <w:rsid w:val="005F38EF"/>
    <w:rsid w:val="00613BF8"/>
    <w:rsid w:val="006247CD"/>
    <w:rsid w:val="006252EF"/>
    <w:rsid w:val="006272A6"/>
    <w:rsid w:val="0063053A"/>
    <w:rsid w:val="00631C01"/>
    <w:rsid w:val="00636FF4"/>
    <w:rsid w:val="00647953"/>
    <w:rsid w:val="00654EC6"/>
    <w:rsid w:val="006617C8"/>
    <w:rsid w:val="00687008"/>
    <w:rsid w:val="006929D1"/>
    <w:rsid w:val="00694753"/>
    <w:rsid w:val="006A28B6"/>
    <w:rsid w:val="006D08FC"/>
    <w:rsid w:val="006D343D"/>
    <w:rsid w:val="006D466F"/>
    <w:rsid w:val="006E3AFB"/>
    <w:rsid w:val="006F3665"/>
    <w:rsid w:val="00707902"/>
    <w:rsid w:val="007162BA"/>
    <w:rsid w:val="007207D4"/>
    <w:rsid w:val="00730FB2"/>
    <w:rsid w:val="00733B75"/>
    <w:rsid w:val="00736092"/>
    <w:rsid w:val="007412EC"/>
    <w:rsid w:val="00754AEC"/>
    <w:rsid w:val="00756095"/>
    <w:rsid w:val="007573BF"/>
    <w:rsid w:val="00765B86"/>
    <w:rsid w:val="00770035"/>
    <w:rsid w:val="00777B88"/>
    <w:rsid w:val="007912EE"/>
    <w:rsid w:val="007A1906"/>
    <w:rsid w:val="007A1BFB"/>
    <w:rsid w:val="007A2372"/>
    <w:rsid w:val="007A4E13"/>
    <w:rsid w:val="007B2CE0"/>
    <w:rsid w:val="007B4C20"/>
    <w:rsid w:val="007E2F8C"/>
    <w:rsid w:val="007F0176"/>
    <w:rsid w:val="00800133"/>
    <w:rsid w:val="0080685D"/>
    <w:rsid w:val="008117F9"/>
    <w:rsid w:val="008156EC"/>
    <w:rsid w:val="008167B4"/>
    <w:rsid w:val="008167B6"/>
    <w:rsid w:val="00843B28"/>
    <w:rsid w:val="00844C1A"/>
    <w:rsid w:val="008619B4"/>
    <w:rsid w:val="00875408"/>
    <w:rsid w:val="008756F2"/>
    <w:rsid w:val="00880FB2"/>
    <w:rsid w:val="00887D80"/>
    <w:rsid w:val="00896093"/>
    <w:rsid w:val="008A6956"/>
    <w:rsid w:val="008C52E8"/>
    <w:rsid w:val="008D08CC"/>
    <w:rsid w:val="008D4F7B"/>
    <w:rsid w:val="008E0B87"/>
    <w:rsid w:val="008E2CE1"/>
    <w:rsid w:val="0090007B"/>
    <w:rsid w:val="00903711"/>
    <w:rsid w:val="00915752"/>
    <w:rsid w:val="009217FB"/>
    <w:rsid w:val="00925581"/>
    <w:rsid w:val="0093358A"/>
    <w:rsid w:val="009361A2"/>
    <w:rsid w:val="0094465E"/>
    <w:rsid w:val="009537EA"/>
    <w:rsid w:val="009571CD"/>
    <w:rsid w:val="0096574D"/>
    <w:rsid w:val="0096769E"/>
    <w:rsid w:val="00974B35"/>
    <w:rsid w:val="009766E1"/>
    <w:rsid w:val="00997793"/>
    <w:rsid w:val="00997AF8"/>
    <w:rsid w:val="009A1D17"/>
    <w:rsid w:val="009A24CC"/>
    <w:rsid w:val="009A2B24"/>
    <w:rsid w:val="009D2BBE"/>
    <w:rsid w:val="009D3A78"/>
    <w:rsid w:val="009F48DA"/>
    <w:rsid w:val="00A16E77"/>
    <w:rsid w:val="00A21ACA"/>
    <w:rsid w:val="00A260D1"/>
    <w:rsid w:val="00A301FF"/>
    <w:rsid w:val="00A3406D"/>
    <w:rsid w:val="00A36FEF"/>
    <w:rsid w:val="00A40BBE"/>
    <w:rsid w:val="00A40E8A"/>
    <w:rsid w:val="00A427C2"/>
    <w:rsid w:val="00A440E5"/>
    <w:rsid w:val="00A445A3"/>
    <w:rsid w:val="00A46BC5"/>
    <w:rsid w:val="00A576E9"/>
    <w:rsid w:val="00A642FB"/>
    <w:rsid w:val="00A679FA"/>
    <w:rsid w:val="00A73D61"/>
    <w:rsid w:val="00A759A0"/>
    <w:rsid w:val="00A7716B"/>
    <w:rsid w:val="00A8703F"/>
    <w:rsid w:val="00A874F4"/>
    <w:rsid w:val="00A904BC"/>
    <w:rsid w:val="00A9755E"/>
    <w:rsid w:val="00A976BA"/>
    <w:rsid w:val="00AA6DD6"/>
    <w:rsid w:val="00AB174C"/>
    <w:rsid w:val="00AB651C"/>
    <w:rsid w:val="00AB73DB"/>
    <w:rsid w:val="00AC29D0"/>
    <w:rsid w:val="00AD18D9"/>
    <w:rsid w:val="00AD5A50"/>
    <w:rsid w:val="00B007ED"/>
    <w:rsid w:val="00B20012"/>
    <w:rsid w:val="00B352CF"/>
    <w:rsid w:val="00B35341"/>
    <w:rsid w:val="00B5123F"/>
    <w:rsid w:val="00B6547F"/>
    <w:rsid w:val="00B675FE"/>
    <w:rsid w:val="00B7176A"/>
    <w:rsid w:val="00B71A6A"/>
    <w:rsid w:val="00B805EE"/>
    <w:rsid w:val="00B81B08"/>
    <w:rsid w:val="00B85C42"/>
    <w:rsid w:val="00BA0BE8"/>
    <w:rsid w:val="00BA7FB3"/>
    <w:rsid w:val="00BB3BA5"/>
    <w:rsid w:val="00BB7EF6"/>
    <w:rsid w:val="00BD2BF9"/>
    <w:rsid w:val="00BE251D"/>
    <w:rsid w:val="00BF2060"/>
    <w:rsid w:val="00BF36E5"/>
    <w:rsid w:val="00BF4738"/>
    <w:rsid w:val="00C13BB0"/>
    <w:rsid w:val="00C1762D"/>
    <w:rsid w:val="00C176B3"/>
    <w:rsid w:val="00C20763"/>
    <w:rsid w:val="00C23A51"/>
    <w:rsid w:val="00C24473"/>
    <w:rsid w:val="00C252DF"/>
    <w:rsid w:val="00C25C80"/>
    <w:rsid w:val="00C27F3A"/>
    <w:rsid w:val="00C3012B"/>
    <w:rsid w:val="00C368A2"/>
    <w:rsid w:val="00C4324D"/>
    <w:rsid w:val="00C44B68"/>
    <w:rsid w:val="00C51DFB"/>
    <w:rsid w:val="00C5380E"/>
    <w:rsid w:val="00C706C1"/>
    <w:rsid w:val="00C7342E"/>
    <w:rsid w:val="00C90893"/>
    <w:rsid w:val="00C90EEB"/>
    <w:rsid w:val="00CB10F5"/>
    <w:rsid w:val="00CB2F5A"/>
    <w:rsid w:val="00CC4024"/>
    <w:rsid w:val="00CC6EBA"/>
    <w:rsid w:val="00CE42CC"/>
    <w:rsid w:val="00CE608E"/>
    <w:rsid w:val="00D10865"/>
    <w:rsid w:val="00D16150"/>
    <w:rsid w:val="00D170E1"/>
    <w:rsid w:val="00D26DF7"/>
    <w:rsid w:val="00D27B3C"/>
    <w:rsid w:val="00D3048D"/>
    <w:rsid w:val="00D40484"/>
    <w:rsid w:val="00D42A61"/>
    <w:rsid w:val="00D604FB"/>
    <w:rsid w:val="00D60538"/>
    <w:rsid w:val="00D643F4"/>
    <w:rsid w:val="00D70652"/>
    <w:rsid w:val="00D712A0"/>
    <w:rsid w:val="00D724F2"/>
    <w:rsid w:val="00D86119"/>
    <w:rsid w:val="00D907C9"/>
    <w:rsid w:val="00D90F19"/>
    <w:rsid w:val="00D930B5"/>
    <w:rsid w:val="00D941F1"/>
    <w:rsid w:val="00D9487D"/>
    <w:rsid w:val="00D971B9"/>
    <w:rsid w:val="00DA5B4C"/>
    <w:rsid w:val="00DB38E9"/>
    <w:rsid w:val="00DC642A"/>
    <w:rsid w:val="00DC67DF"/>
    <w:rsid w:val="00DC77E9"/>
    <w:rsid w:val="00DD0E7A"/>
    <w:rsid w:val="00DD28C2"/>
    <w:rsid w:val="00DD3619"/>
    <w:rsid w:val="00DD6D7C"/>
    <w:rsid w:val="00DE0903"/>
    <w:rsid w:val="00DE6D98"/>
    <w:rsid w:val="00E04B29"/>
    <w:rsid w:val="00E06295"/>
    <w:rsid w:val="00E266EF"/>
    <w:rsid w:val="00E4364D"/>
    <w:rsid w:val="00E46F81"/>
    <w:rsid w:val="00E53F4B"/>
    <w:rsid w:val="00E553F4"/>
    <w:rsid w:val="00E57A3C"/>
    <w:rsid w:val="00E6262A"/>
    <w:rsid w:val="00E62724"/>
    <w:rsid w:val="00E73EEC"/>
    <w:rsid w:val="00E8159B"/>
    <w:rsid w:val="00E838A8"/>
    <w:rsid w:val="00E9163C"/>
    <w:rsid w:val="00E91A93"/>
    <w:rsid w:val="00E9424B"/>
    <w:rsid w:val="00E97A97"/>
    <w:rsid w:val="00EA24B1"/>
    <w:rsid w:val="00EA6B13"/>
    <w:rsid w:val="00EA7AE6"/>
    <w:rsid w:val="00EB6F87"/>
    <w:rsid w:val="00EB7E8F"/>
    <w:rsid w:val="00EC085D"/>
    <w:rsid w:val="00EC494B"/>
    <w:rsid w:val="00EC5BAF"/>
    <w:rsid w:val="00ED1DE1"/>
    <w:rsid w:val="00EE4511"/>
    <w:rsid w:val="00EF75DB"/>
    <w:rsid w:val="00F00208"/>
    <w:rsid w:val="00F26E07"/>
    <w:rsid w:val="00F374E1"/>
    <w:rsid w:val="00F414E6"/>
    <w:rsid w:val="00F74C74"/>
    <w:rsid w:val="00F83538"/>
    <w:rsid w:val="00F87413"/>
    <w:rsid w:val="00F92AD4"/>
    <w:rsid w:val="00F95B95"/>
    <w:rsid w:val="00F97E4F"/>
    <w:rsid w:val="00FA554E"/>
    <w:rsid w:val="00FB0A77"/>
    <w:rsid w:val="00FB4A7F"/>
    <w:rsid w:val="00FC3595"/>
    <w:rsid w:val="00FE07B4"/>
    <w:rsid w:val="00FE2459"/>
    <w:rsid w:val="00FE4441"/>
    <w:rsid w:val="00FE6183"/>
    <w:rsid w:val="00FE7A41"/>
    <w:rsid w:val="00FF137C"/>
    <w:rsid w:val="00FF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C1BFA31"/>
  <w15:docId w15:val="{9D113735-DF77-4D2E-973F-6547ADCF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30FB2"/>
  </w:style>
  <w:style w:type="paragraph" w:styleId="Titolo1">
    <w:name w:val="heading 1"/>
    <w:basedOn w:val="Normale"/>
    <w:next w:val="Normale"/>
    <w:qFormat/>
    <w:rsid w:val="000F5DAE"/>
    <w:pPr>
      <w:keepNext/>
      <w:outlineLvl w:val="0"/>
    </w:pPr>
    <w:rPr>
      <w:rFonts w:ascii="Arial Narrow" w:hAnsi="Arial Narrow"/>
      <w:sz w:val="30"/>
    </w:rPr>
  </w:style>
  <w:style w:type="paragraph" w:styleId="Titolo2">
    <w:name w:val="heading 2"/>
    <w:basedOn w:val="Normale"/>
    <w:next w:val="Normale"/>
    <w:qFormat/>
    <w:rsid w:val="00FF32C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qFormat/>
    <w:rsid w:val="003C452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2572D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0F5D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5DAE"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rsid w:val="000F5DAE"/>
    <w:pPr>
      <w:jc w:val="center"/>
    </w:pPr>
  </w:style>
  <w:style w:type="paragraph" w:styleId="Corpodeltesto2">
    <w:name w:val="Body Text 2"/>
    <w:basedOn w:val="Normale"/>
    <w:rsid w:val="000F5DAE"/>
    <w:pPr>
      <w:spacing w:line="360" w:lineRule="exact"/>
      <w:jc w:val="center"/>
    </w:pPr>
  </w:style>
  <w:style w:type="paragraph" w:styleId="Testofumetto">
    <w:name w:val="Balloon Text"/>
    <w:basedOn w:val="Normale"/>
    <w:semiHidden/>
    <w:rsid w:val="000F5DAE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FF32CF"/>
    <w:pPr>
      <w:spacing w:after="120"/>
      <w:ind w:left="283"/>
    </w:pPr>
  </w:style>
  <w:style w:type="paragraph" w:styleId="Corpodeltesto3">
    <w:name w:val="Body Text 3"/>
    <w:basedOn w:val="Normale"/>
    <w:rsid w:val="00FF32CF"/>
    <w:pPr>
      <w:spacing w:after="120"/>
    </w:pPr>
    <w:rPr>
      <w:sz w:val="16"/>
      <w:szCs w:val="16"/>
    </w:rPr>
  </w:style>
  <w:style w:type="paragraph" w:styleId="Titolo">
    <w:name w:val="Title"/>
    <w:basedOn w:val="Normale"/>
    <w:qFormat/>
    <w:rsid w:val="00FF32CF"/>
    <w:pPr>
      <w:jc w:val="center"/>
    </w:pPr>
    <w:rPr>
      <w:b/>
      <w:sz w:val="24"/>
    </w:rPr>
  </w:style>
  <w:style w:type="paragraph" w:styleId="Rientrocorpodeltesto2">
    <w:name w:val="Body Text Indent 2"/>
    <w:basedOn w:val="Normale"/>
    <w:rsid w:val="00FF32CF"/>
    <w:pPr>
      <w:spacing w:after="120" w:line="480" w:lineRule="auto"/>
      <w:ind w:left="283"/>
    </w:pPr>
  </w:style>
  <w:style w:type="table" w:styleId="Grigliatabella">
    <w:name w:val="Table Grid"/>
    <w:basedOn w:val="Tabellanormale"/>
    <w:uiPriority w:val="59"/>
    <w:rsid w:val="00791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404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haracterStyle1">
    <w:name w:val="Character Style 1"/>
    <w:rsid w:val="00AD5A50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rsid w:val="00EC494B"/>
  </w:style>
  <w:style w:type="paragraph" w:styleId="NormaleWeb">
    <w:name w:val="Normal (Web)"/>
    <w:basedOn w:val="Normale"/>
    <w:rsid w:val="00A260D1"/>
    <w:pPr>
      <w:spacing w:before="100" w:beforeAutospacing="1" w:after="100" w:afterAutospacing="1"/>
    </w:pPr>
    <w:rPr>
      <w:sz w:val="24"/>
      <w:szCs w:val="24"/>
    </w:rPr>
  </w:style>
  <w:style w:type="paragraph" w:styleId="Testonotaapidipagina">
    <w:name w:val="footnote text"/>
    <w:basedOn w:val="Normale"/>
    <w:semiHidden/>
    <w:rsid w:val="00475011"/>
  </w:style>
  <w:style w:type="character" w:styleId="Rimandonotaapidipagina">
    <w:name w:val="footnote reference"/>
    <w:semiHidden/>
    <w:rsid w:val="00475011"/>
    <w:rPr>
      <w:vertAlign w:val="superscript"/>
    </w:rPr>
  </w:style>
  <w:style w:type="character" w:styleId="Collegamentoipertestuale">
    <w:name w:val="Hyperlink"/>
    <w:rsid w:val="008C52E8"/>
    <w:rPr>
      <w:color w:val="0000FF"/>
      <w:u w:val="single"/>
    </w:rPr>
  </w:style>
  <w:style w:type="paragraph" w:styleId="Nessunaspaziatura">
    <w:name w:val="No Spacing"/>
    <w:qFormat/>
    <w:rsid w:val="006D343D"/>
    <w:rPr>
      <w:rFonts w:ascii="Calibri" w:eastAsia="Calibri" w:hAnsi="Calibri"/>
      <w:sz w:val="22"/>
      <w:szCs w:val="22"/>
      <w:lang w:eastAsia="en-US"/>
    </w:rPr>
  </w:style>
  <w:style w:type="paragraph" w:customStyle="1" w:styleId="Normale0">
    <w:name w:val="[Normale]"/>
    <w:rsid w:val="00AB73D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7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NUOVA%20letteraintestata%20con%20logh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NUOVA letteraintestata con loghi</Template>
  <TotalTime>19</TotalTime>
  <Pages>3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CONTRATTO DI PRESTAZIONE D'OPERA INTELLETTUALE</vt:lpstr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CONTRATTO DI PRESTAZIONE D'OPERA INTELLETTUALE</dc:title>
  <dc:creator>scuola</dc:creator>
  <cp:lastModifiedBy>gabriele.tomati@outlook.it</cp:lastModifiedBy>
  <cp:revision>2</cp:revision>
  <cp:lastPrinted>2017-06-14T13:53:00Z</cp:lastPrinted>
  <dcterms:created xsi:type="dcterms:W3CDTF">2021-06-18T10:02:00Z</dcterms:created>
  <dcterms:modified xsi:type="dcterms:W3CDTF">2021-06-18T10:02:00Z</dcterms:modified>
</cp:coreProperties>
</file>